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AB874" w14:textId="77777777" w:rsidR="00817FB0" w:rsidRPr="00690BA6" w:rsidRDefault="00817FB0" w:rsidP="00817F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Gilbert VERLE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B42DF74" w14:textId="77777777" w:rsidR="00817FB0" w:rsidRDefault="00817FB0" w:rsidP="00817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F835084" w14:textId="77777777" w:rsidR="00817FB0" w:rsidRDefault="00817FB0" w:rsidP="00817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B49698" w14:textId="77777777" w:rsidR="00817FB0" w:rsidRDefault="00817FB0" w:rsidP="00817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2195D" w14:textId="77777777" w:rsidR="00817FB0" w:rsidRDefault="00817FB0" w:rsidP="00817F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7D93DDF2" w14:textId="77777777" w:rsidR="00817FB0" w:rsidRDefault="00817FB0" w:rsidP="00817FB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m.6,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CB692F6" w14:textId="77777777" w:rsidR="00817FB0" w:rsidRDefault="00817FB0" w:rsidP="00817FB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330BF8E" w14:textId="77777777" w:rsidR="00817FB0" w:rsidRDefault="00817FB0" w:rsidP="00817F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031A2C6" w14:textId="77777777" w:rsidR="00817FB0" w:rsidRDefault="00817FB0" w:rsidP="00817F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B3E46E4" w14:textId="77777777" w:rsidR="00817FB0" w:rsidRDefault="00817FB0" w:rsidP="00817FB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June 2021</w:t>
      </w:r>
    </w:p>
    <w:p w14:paraId="0D6D8B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BAD0B" w14:textId="77777777" w:rsidR="00817FB0" w:rsidRDefault="00817FB0" w:rsidP="009139A6">
      <w:r>
        <w:separator/>
      </w:r>
    </w:p>
  </w:endnote>
  <w:endnote w:type="continuationSeparator" w:id="0">
    <w:p w14:paraId="7227812D" w14:textId="77777777" w:rsidR="00817FB0" w:rsidRDefault="00817F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6A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8D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532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B560" w14:textId="77777777" w:rsidR="00817FB0" w:rsidRDefault="00817FB0" w:rsidP="009139A6">
      <w:r>
        <w:separator/>
      </w:r>
    </w:p>
  </w:footnote>
  <w:footnote w:type="continuationSeparator" w:id="0">
    <w:p w14:paraId="1A0D240D" w14:textId="77777777" w:rsidR="00817FB0" w:rsidRDefault="00817F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EAC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654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FE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FB0"/>
    <w:rsid w:val="000666E0"/>
    <w:rsid w:val="002510B7"/>
    <w:rsid w:val="005C130B"/>
    <w:rsid w:val="00817FB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DFCE2"/>
  <w15:chartTrackingRefBased/>
  <w15:docId w15:val="{B865634B-5F00-4A13-901C-33DF9B69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2021-07-18T18:57:00Z</dcterms:created>
  <dcterms:modified xsi:type="dcterms:W3CDTF">2021-07-18T18:57:00Z</dcterms:modified>
</cp:coreProperties>
</file>