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5DCF07" w14:textId="77777777" w:rsidR="00E67FA5" w:rsidRDefault="00E67FA5" w:rsidP="00E67FA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VERLAY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d.1460-2)</w:t>
      </w:r>
    </w:p>
    <w:p w14:paraId="2BDC27B2" w14:textId="77777777" w:rsidR="00E67FA5" w:rsidRDefault="00E67FA5" w:rsidP="00E67FA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Athewick</w:t>
      </w:r>
      <w:proofErr w:type="spellEnd"/>
      <w:r>
        <w:rPr>
          <w:rFonts w:cs="Times New Roman"/>
          <w:szCs w:val="24"/>
        </w:rPr>
        <w:t>.</w:t>
      </w:r>
    </w:p>
    <w:p w14:paraId="37EB9D93" w14:textId="77777777" w:rsidR="00E67FA5" w:rsidRDefault="00E67FA5" w:rsidP="00E67FA5">
      <w:pPr>
        <w:pStyle w:val="NoSpacing"/>
        <w:rPr>
          <w:rFonts w:cs="Times New Roman"/>
          <w:szCs w:val="24"/>
        </w:rPr>
      </w:pPr>
    </w:p>
    <w:p w14:paraId="6508D5EF" w14:textId="77777777" w:rsidR="00E67FA5" w:rsidRDefault="00E67FA5" w:rsidP="00E67FA5">
      <w:pPr>
        <w:pStyle w:val="NoSpacing"/>
        <w:rPr>
          <w:rFonts w:cs="Times New Roman"/>
          <w:szCs w:val="24"/>
        </w:rPr>
      </w:pPr>
    </w:p>
    <w:p w14:paraId="1F04213F" w14:textId="77777777" w:rsidR="00E67FA5" w:rsidRDefault="00E67FA5" w:rsidP="00E67FA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Jun.</w:t>
      </w:r>
      <w:r>
        <w:rPr>
          <w:rFonts w:cs="Times New Roman"/>
          <w:szCs w:val="24"/>
        </w:rPr>
        <w:tab/>
        <w:t>1460</w:t>
      </w:r>
      <w:r>
        <w:rPr>
          <w:rFonts w:cs="Times New Roman"/>
          <w:szCs w:val="24"/>
        </w:rPr>
        <w:tab/>
        <w:t>He made his Will.   (W.Y.R. p.174)</w:t>
      </w:r>
    </w:p>
    <w:p w14:paraId="7C7C252E" w14:textId="77777777" w:rsidR="00E67FA5" w:rsidRDefault="00E67FA5" w:rsidP="00E67FA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31 Jan.1462</w:t>
      </w:r>
      <w:r>
        <w:rPr>
          <w:rFonts w:cs="Times New Roman"/>
          <w:szCs w:val="24"/>
        </w:rPr>
        <w:tab/>
        <w:t>Probate of his Will.   (ibid.)</w:t>
      </w:r>
    </w:p>
    <w:p w14:paraId="41AB57DD" w14:textId="77777777" w:rsidR="00E67FA5" w:rsidRDefault="00E67FA5" w:rsidP="00E67FA5">
      <w:pPr>
        <w:pStyle w:val="NoSpacing"/>
        <w:rPr>
          <w:rFonts w:cs="Times New Roman"/>
          <w:szCs w:val="24"/>
        </w:rPr>
      </w:pPr>
    </w:p>
    <w:p w14:paraId="65568064" w14:textId="77777777" w:rsidR="00E67FA5" w:rsidRDefault="00E67FA5" w:rsidP="00E67FA5">
      <w:pPr>
        <w:pStyle w:val="NoSpacing"/>
        <w:rPr>
          <w:rFonts w:cs="Times New Roman"/>
          <w:szCs w:val="24"/>
        </w:rPr>
      </w:pPr>
    </w:p>
    <w:p w14:paraId="428864A1" w14:textId="77777777" w:rsidR="00E67FA5" w:rsidRDefault="00E67FA5" w:rsidP="00E67FA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May 2024</w:t>
      </w:r>
    </w:p>
    <w:p w14:paraId="0212DE7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0B2919" w14:textId="77777777" w:rsidR="00E67FA5" w:rsidRDefault="00E67FA5" w:rsidP="009139A6">
      <w:r>
        <w:separator/>
      </w:r>
    </w:p>
  </w:endnote>
  <w:endnote w:type="continuationSeparator" w:id="0">
    <w:p w14:paraId="5EED5C2C" w14:textId="77777777" w:rsidR="00E67FA5" w:rsidRDefault="00E67FA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04620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C167C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39F6F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BCD3CE" w14:textId="77777777" w:rsidR="00E67FA5" w:rsidRDefault="00E67FA5" w:rsidP="009139A6">
      <w:r>
        <w:separator/>
      </w:r>
    </w:p>
  </w:footnote>
  <w:footnote w:type="continuationSeparator" w:id="0">
    <w:p w14:paraId="221F7B84" w14:textId="77777777" w:rsidR="00E67FA5" w:rsidRDefault="00E67FA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E3E6F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84E58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1D583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FA5"/>
    <w:rsid w:val="000666E0"/>
    <w:rsid w:val="002510B7"/>
    <w:rsid w:val="00270799"/>
    <w:rsid w:val="005C130B"/>
    <w:rsid w:val="00626889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67FA5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2693B3"/>
  <w15:chartTrackingRefBased/>
  <w15:docId w15:val="{9DF93C23-EFFD-4AD2-ABA5-08AD1AA1C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2024-05-26T19:56:00Z</dcterms:created>
  <dcterms:modified xsi:type="dcterms:W3CDTF">2024-05-26T19:57:00Z</dcterms:modified>
</cp:coreProperties>
</file>