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A3550" w14:textId="3B28C29D" w:rsidR="00FF7401" w:rsidRDefault="00BF24B1" w:rsidP="00FF7401">
      <w:pPr>
        <w:pStyle w:val="NoSpacing"/>
      </w:pPr>
      <w:r>
        <w:rPr>
          <w:u w:val="single"/>
        </w:rPr>
        <w:t>John VERJAUNT</w:t>
      </w:r>
      <w:r>
        <w:t xml:space="preserve">        </w:t>
      </w:r>
      <w:r w:rsidR="00FF7401">
        <w:t>(fl.141</w:t>
      </w:r>
      <w:r w:rsidR="00FF7401">
        <w:t>9-22</w:t>
      </w:r>
      <w:r w:rsidR="00FF7401">
        <w:t>)</w:t>
      </w:r>
    </w:p>
    <w:p w14:paraId="248C0B04" w14:textId="77777777" w:rsidR="00FF7401" w:rsidRDefault="00FF7401" w:rsidP="00FF7401">
      <w:pPr>
        <w:pStyle w:val="NoSpacing"/>
      </w:pPr>
      <w:r>
        <w:t xml:space="preserve">Vicar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Wigenhale</w:t>
      </w:r>
      <w:proofErr w:type="spellEnd"/>
      <w:r>
        <w:t xml:space="preserve"> </w:t>
      </w:r>
      <w:proofErr w:type="spellStart"/>
      <w:r>
        <w:t>St.Mary’s</w:t>
      </w:r>
      <w:proofErr w:type="spellEnd"/>
      <w:r>
        <w:t>, Norfolk.</w:t>
      </w:r>
    </w:p>
    <w:p w14:paraId="2B8F60D6" w14:textId="77777777" w:rsidR="00FF7401" w:rsidRDefault="00FF7401" w:rsidP="00FF7401">
      <w:pPr>
        <w:pStyle w:val="NoSpacing"/>
      </w:pPr>
    </w:p>
    <w:p w14:paraId="3682B70D" w14:textId="77777777" w:rsidR="00FF7401" w:rsidRDefault="00FF7401" w:rsidP="00FF7401">
      <w:pPr>
        <w:pStyle w:val="NoSpacing"/>
      </w:pPr>
    </w:p>
    <w:p w14:paraId="4FB5483C" w14:textId="274CA4A0" w:rsidR="00FF7401" w:rsidRDefault="00FF7401" w:rsidP="00FF7401">
      <w:pPr>
        <w:pStyle w:val="NoSpacing"/>
      </w:pPr>
      <w:r>
        <w:tab/>
        <w:t>141</w:t>
      </w:r>
      <w:r>
        <w:t>9</w:t>
      </w:r>
      <w:bookmarkStart w:id="0" w:name="_GoBack"/>
      <w:bookmarkEnd w:id="0"/>
      <w:r>
        <w:tab/>
        <w:t>He became Vicar.</w:t>
      </w:r>
    </w:p>
    <w:p w14:paraId="78A10FD1" w14:textId="77777777" w:rsidR="00FF7401" w:rsidRDefault="00FF7401" w:rsidP="00FF7401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Wigenhale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St. Mary's',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176-183.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 http://www.british-history.ac.uk/topographical-hist-norfolk/vol9/pp176-183 [accessed 5 August 2019].  </w:t>
      </w:r>
      <w:r>
        <w:rPr>
          <w:color w:val="333333"/>
          <w:shd w:val="clear" w:color="auto" w:fill="FFFFFF"/>
        </w:rPr>
        <w:t>)</w:t>
      </w:r>
    </w:p>
    <w:p w14:paraId="55E8C5F4" w14:textId="77777777" w:rsidR="00FF7401" w:rsidRDefault="00FF7401" w:rsidP="00FF7401">
      <w:pPr>
        <w:pStyle w:val="NoSpacing"/>
        <w:rPr>
          <w:color w:val="333333"/>
          <w:shd w:val="clear" w:color="auto" w:fill="FFFFFF"/>
        </w:rPr>
      </w:pPr>
    </w:p>
    <w:p w14:paraId="5DFEF363" w14:textId="77777777" w:rsidR="00FF7401" w:rsidRDefault="00FF7401" w:rsidP="00FF7401">
      <w:pPr>
        <w:pStyle w:val="NoSpacing"/>
        <w:rPr>
          <w:color w:val="333333"/>
          <w:shd w:val="clear" w:color="auto" w:fill="FFFFFF"/>
        </w:rPr>
      </w:pPr>
    </w:p>
    <w:p w14:paraId="18CBFD53" w14:textId="77777777" w:rsidR="00FF7401" w:rsidRDefault="00FF7401" w:rsidP="00FF7401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5 August 2019</w:t>
      </w:r>
    </w:p>
    <w:p w14:paraId="59337E94" w14:textId="28560833" w:rsidR="00BF24B1" w:rsidRPr="00BF24B1" w:rsidRDefault="00BF24B1" w:rsidP="00E71FC3">
      <w:pPr>
        <w:pStyle w:val="NoSpacing"/>
      </w:pPr>
    </w:p>
    <w:sectPr w:rsidR="00BF24B1" w:rsidRPr="00BF24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8F4EB" w14:textId="77777777" w:rsidR="00BF24B1" w:rsidRDefault="00BF24B1" w:rsidP="00E71FC3">
      <w:pPr>
        <w:spacing w:after="0" w:line="240" w:lineRule="auto"/>
      </w:pPr>
      <w:r>
        <w:separator/>
      </w:r>
    </w:p>
  </w:endnote>
  <w:endnote w:type="continuationSeparator" w:id="0">
    <w:p w14:paraId="215A0AD0" w14:textId="77777777" w:rsidR="00BF24B1" w:rsidRDefault="00BF24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FD106" w14:textId="77777777" w:rsidR="00BF24B1" w:rsidRPr="00E71FC3" w:rsidRDefault="00BF24B1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BCCEF" w14:textId="77777777" w:rsidR="00BF24B1" w:rsidRDefault="00BF24B1" w:rsidP="00E71FC3">
      <w:pPr>
        <w:spacing w:after="0" w:line="240" w:lineRule="auto"/>
      </w:pPr>
      <w:r>
        <w:separator/>
      </w:r>
    </w:p>
  </w:footnote>
  <w:footnote w:type="continuationSeparator" w:id="0">
    <w:p w14:paraId="268FB18F" w14:textId="77777777" w:rsidR="00BF24B1" w:rsidRDefault="00BF24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4B1"/>
    <w:rsid w:val="001A7C09"/>
    <w:rsid w:val="00577BD5"/>
    <w:rsid w:val="00656CBA"/>
    <w:rsid w:val="006A1F77"/>
    <w:rsid w:val="00733BE7"/>
    <w:rsid w:val="00AB52E8"/>
    <w:rsid w:val="00B16D3F"/>
    <w:rsid w:val="00BB41AC"/>
    <w:rsid w:val="00BF24B1"/>
    <w:rsid w:val="00E71FC3"/>
    <w:rsid w:val="00EF4813"/>
    <w:rsid w:val="00FF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8463B"/>
  <w15:chartTrackingRefBased/>
  <w15:docId w15:val="{ECA2D7F9-1182-4C1B-BB08-E911EACC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FF74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29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2019-08-05T08:31:00Z</dcterms:created>
  <dcterms:modified xsi:type="dcterms:W3CDTF">2019-08-05T09:00:00Z</dcterms:modified>
</cp:coreProperties>
</file>