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84DDA" w:rsidRDefault="00284DDA" w:rsidP="00284DDA">
      <w:pPr>
        <w:pStyle w:val="NoSpacing"/>
      </w:pPr>
      <w:r>
        <w:rPr>
          <w:u w:val="single"/>
        </w:rPr>
        <w:t>Edmund VERITY</w:t>
      </w:r>
      <w:r>
        <w:t xml:space="preserve">   </w:t>
      </w:r>
      <w:proofErr w:type="gramStart"/>
      <w:r>
        <w:t xml:space="preserve">   (</w:t>
      </w:r>
      <w:proofErr w:type="gramEnd"/>
      <w:r>
        <w:t>fl.1483)</w:t>
      </w:r>
    </w:p>
    <w:p w:rsidR="00284DDA" w:rsidRDefault="00284DDA" w:rsidP="00284DDA">
      <w:pPr>
        <w:pStyle w:val="NoSpacing"/>
      </w:pPr>
      <w:r>
        <w:t>of York. Barber.</w:t>
      </w:r>
    </w:p>
    <w:p w:rsidR="00284DDA" w:rsidRDefault="00284DDA" w:rsidP="00284DDA">
      <w:pPr>
        <w:pStyle w:val="NoSpacing"/>
      </w:pPr>
    </w:p>
    <w:p w:rsidR="00284DDA" w:rsidRDefault="00284DDA" w:rsidP="00284DDA">
      <w:pPr>
        <w:pStyle w:val="NoSpacing"/>
      </w:pPr>
    </w:p>
    <w:p w:rsidR="00284DDA" w:rsidRDefault="00284DDA" w:rsidP="00284DDA">
      <w:pPr>
        <w:pStyle w:val="NoSpacing"/>
      </w:pPr>
      <w:r>
        <w:t xml:space="preserve">Apprentice of Thomas </w:t>
      </w:r>
      <w:proofErr w:type="spellStart"/>
      <w:r>
        <w:t>Cundall</w:t>
      </w:r>
      <w:proofErr w:type="spellEnd"/>
      <w:r>
        <w:t>(q.v.).  (R.F.Y.p.207)</w:t>
      </w:r>
    </w:p>
    <w:p w:rsidR="00284DDA" w:rsidRDefault="00284DDA" w:rsidP="00284DDA">
      <w:pPr>
        <w:pStyle w:val="NoSpacing"/>
      </w:pPr>
    </w:p>
    <w:p w:rsidR="00284DDA" w:rsidRDefault="00284DDA" w:rsidP="00284DDA">
      <w:pPr>
        <w:pStyle w:val="NoSpacing"/>
      </w:pPr>
    </w:p>
    <w:p w:rsidR="00284DDA" w:rsidRDefault="00284DDA" w:rsidP="00284DDA">
      <w:pPr>
        <w:pStyle w:val="NoSpacing"/>
      </w:pPr>
      <w:r>
        <w:tab/>
        <w:t>1483</w:t>
      </w:r>
      <w:r>
        <w:tab/>
        <w:t xml:space="preserve">He paid 2s 6d to the use of the City, but was not admitted into the </w:t>
      </w:r>
    </w:p>
    <w:p w:rsidR="00284DDA" w:rsidRDefault="00284DDA" w:rsidP="00284DDA">
      <w:pPr>
        <w:pStyle w:val="NoSpacing"/>
      </w:pPr>
      <w:r>
        <w:tab/>
      </w:r>
      <w:r>
        <w:tab/>
        <w:t>Freedom.   (ibid.)</w:t>
      </w:r>
    </w:p>
    <w:p w:rsidR="00284DDA" w:rsidRDefault="00284DDA" w:rsidP="00284DDA">
      <w:pPr>
        <w:pStyle w:val="NoSpacing"/>
      </w:pPr>
    </w:p>
    <w:p w:rsidR="00284DDA" w:rsidRDefault="00284DDA" w:rsidP="00284DDA">
      <w:pPr>
        <w:pStyle w:val="NoSpacing"/>
      </w:pPr>
    </w:p>
    <w:p w:rsidR="00284DDA" w:rsidRDefault="00284DDA" w:rsidP="00284DDA">
      <w:pPr>
        <w:pStyle w:val="NoSpacing"/>
      </w:pPr>
      <w:r>
        <w:t>29 October 2015</w:t>
      </w:r>
    </w:p>
    <w:p w:rsidR="006B2F86" w:rsidRPr="00E71FC3" w:rsidRDefault="00284DDA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84DDA" w:rsidRDefault="00284DDA" w:rsidP="00E71FC3">
      <w:pPr>
        <w:spacing w:after="0" w:line="240" w:lineRule="auto"/>
      </w:pPr>
      <w:r>
        <w:separator/>
      </w:r>
    </w:p>
  </w:endnote>
  <w:endnote w:type="continuationSeparator" w:id="0">
    <w:p w:rsidR="00284DDA" w:rsidRDefault="00284DDA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84DDA" w:rsidRDefault="00284DDA" w:rsidP="00E71FC3">
      <w:pPr>
        <w:spacing w:after="0" w:line="240" w:lineRule="auto"/>
      </w:pPr>
      <w:r>
        <w:separator/>
      </w:r>
    </w:p>
  </w:footnote>
  <w:footnote w:type="continuationSeparator" w:id="0">
    <w:p w:rsidR="00284DDA" w:rsidRDefault="00284DDA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84DDA"/>
    <w:rsid w:val="001A7C09"/>
    <w:rsid w:val="00284DDA"/>
    <w:rsid w:val="00577BD5"/>
    <w:rsid w:val="00656CBA"/>
    <w:rsid w:val="006A1F77"/>
    <w:rsid w:val="00733BE7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3466311C-31C0-46D9-A41E-9DB09A0D79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A.dotx</Template>
  <TotalTime>1</TotalTime>
  <Pages>1</Pages>
  <Words>32</Words>
  <Characters>184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2017-05-18T21:15:00Z</dcterms:created>
  <dcterms:modified xsi:type="dcterms:W3CDTF">2017-05-18T21:16:00Z</dcterms:modified>
</cp:coreProperties>
</file>