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C834DD" w14:textId="77777777" w:rsidR="00F71893" w:rsidRDefault="00F71893" w:rsidP="00F718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VERGEONS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FA0AD13" w14:textId="77777777" w:rsidR="00F71893" w:rsidRDefault="00F71893" w:rsidP="00F71893">
      <w:pPr>
        <w:rPr>
          <w:rFonts w:ascii="Times New Roman" w:hAnsi="Times New Roman" w:cs="Times New Roman"/>
        </w:rPr>
      </w:pPr>
    </w:p>
    <w:p w14:paraId="221C5A84" w14:textId="77777777" w:rsidR="00F71893" w:rsidRDefault="00F71893" w:rsidP="00F71893">
      <w:pPr>
        <w:rPr>
          <w:rFonts w:ascii="Times New Roman" w:hAnsi="Times New Roman" w:cs="Times New Roman"/>
        </w:rPr>
      </w:pPr>
    </w:p>
    <w:p w14:paraId="34C93EAA" w14:textId="77777777" w:rsidR="00F71893" w:rsidRDefault="00F71893" w:rsidP="00F718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and Thomas Boon(q.v.) made a plaint of debt against John Boon of</w:t>
      </w:r>
    </w:p>
    <w:p w14:paraId="2775C8E4" w14:textId="77777777" w:rsidR="00F71893" w:rsidRDefault="00F71893" w:rsidP="00F718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Aylsham, Norfolk(q.v.).</w:t>
      </w:r>
    </w:p>
    <w:p w14:paraId="6CA89117" w14:textId="77777777" w:rsidR="00F71893" w:rsidRDefault="00F71893" w:rsidP="00F718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9D31D63" w14:textId="77777777" w:rsidR="00F71893" w:rsidRDefault="00F71893" w:rsidP="00F718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They made a plaint of debt against Thomas </w:t>
      </w:r>
      <w:proofErr w:type="spellStart"/>
      <w:r>
        <w:rPr>
          <w:rFonts w:ascii="Times New Roman" w:hAnsi="Times New Roman" w:cs="Times New Roman"/>
        </w:rPr>
        <w:t>Skyppyng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gramStart"/>
      <w:r>
        <w:rPr>
          <w:rFonts w:ascii="Times New Roman" w:hAnsi="Times New Roman" w:cs="Times New Roman"/>
        </w:rPr>
        <w:t>Boon(</w:t>
      </w:r>
      <w:proofErr w:type="spellStart"/>
      <w:proofErr w:type="gramEnd"/>
      <w:r>
        <w:rPr>
          <w:rFonts w:ascii="Times New Roman" w:hAnsi="Times New Roman" w:cs="Times New Roman"/>
        </w:rPr>
        <w:t>q.v</w:t>
      </w:r>
      <w:proofErr w:type="spellEnd"/>
      <w:r>
        <w:rPr>
          <w:rFonts w:ascii="Times New Roman" w:hAnsi="Times New Roman" w:cs="Times New Roman"/>
        </w:rPr>
        <w:t>)</w:t>
      </w:r>
    </w:p>
    <w:p w14:paraId="531B2685" w14:textId="77777777" w:rsidR="00F71893" w:rsidRDefault="00F71893" w:rsidP="00F718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William </w:t>
      </w:r>
      <w:proofErr w:type="spellStart"/>
      <w:r>
        <w:rPr>
          <w:rFonts w:ascii="Times New Roman" w:hAnsi="Times New Roman" w:cs="Times New Roman"/>
        </w:rPr>
        <w:t>Elyat</w:t>
      </w:r>
      <w:proofErr w:type="spellEnd"/>
      <w:r>
        <w:rPr>
          <w:rFonts w:ascii="Times New Roman" w:hAnsi="Times New Roman" w:cs="Times New Roman"/>
        </w:rPr>
        <w:t xml:space="preserve">(q.v.), all of Aylsham.   (ibid.) </w:t>
      </w:r>
    </w:p>
    <w:p w14:paraId="53A1A810" w14:textId="77777777" w:rsidR="00F71893" w:rsidRDefault="00F71893" w:rsidP="00F71893">
      <w:pPr>
        <w:rPr>
          <w:rFonts w:ascii="Times New Roman" w:hAnsi="Times New Roman" w:cs="Times New Roman"/>
        </w:rPr>
      </w:pPr>
    </w:p>
    <w:p w14:paraId="7BB94F4A" w14:textId="77777777" w:rsidR="00F71893" w:rsidRDefault="00F71893" w:rsidP="00F71893">
      <w:pPr>
        <w:rPr>
          <w:rFonts w:ascii="Times New Roman" w:hAnsi="Times New Roman" w:cs="Times New Roman"/>
        </w:rPr>
      </w:pPr>
    </w:p>
    <w:p w14:paraId="0F23D627" w14:textId="77777777" w:rsidR="00F71893" w:rsidRDefault="00F71893" w:rsidP="00F718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March 2019</w:t>
      </w:r>
    </w:p>
    <w:p w14:paraId="64663284" w14:textId="77777777" w:rsidR="006B2F86" w:rsidRPr="00E71FC3" w:rsidRDefault="00F7189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E5DAA" w14:textId="77777777" w:rsidR="00F71893" w:rsidRDefault="00F71893" w:rsidP="00E71FC3">
      <w:r>
        <w:separator/>
      </w:r>
    </w:p>
  </w:endnote>
  <w:endnote w:type="continuationSeparator" w:id="0">
    <w:p w14:paraId="60474FB9" w14:textId="77777777" w:rsidR="00F71893" w:rsidRDefault="00F7189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BF96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CE365" w14:textId="77777777" w:rsidR="00F71893" w:rsidRDefault="00F71893" w:rsidP="00E71FC3">
      <w:r>
        <w:separator/>
      </w:r>
    </w:p>
  </w:footnote>
  <w:footnote w:type="continuationSeparator" w:id="0">
    <w:p w14:paraId="1B0EB9D2" w14:textId="77777777" w:rsidR="00F71893" w:rsidRDefault="00F7189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9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D40A4"/>
  <w15:chartTrackingRefBased/>
  <w15:docId w15:val="{FFA4EB4A-E14E-4BD3-9AA2-35CCD3B6A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89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2019-03-12T20:41:00Z</dcterms:created>
  <dcterms:modified xsi:type="dcterms:W3CDTF">2019-03-12T20:42:00Z</dcterms:modified>
</cp:coreProperties>
</file>