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0D77C" w14:textId="77777777" w:rsidR="005D3669" w:rsidRDefault="005D3669" w:rsidP="005D3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James VERGAUNT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C879307" w14:textId="77777777" w:rsidR="005D3669" w:rsidRDefault="005D3669" w:rsidP="005D3669">
      <w:pPr>
        <w:rPr>
          <w:rFonts w:ascii="Times New Roman" w:hAnsi="Times New Roman" w:cs="Times New Roman"/>
        </w:rPr>
      </w:pPr>
    </w:p>
    <w:p w14:paraId="68204B5B" w14:textId="77777777" w:rsidR="005D3669" w:rsidRDefault="005D3669" w:rsidP="005D3669">
      <w:pPr>
        <w:rPr>
          <w:rFonts w:ascii="Times New Roman" w:hAnsi="Times New Roman" w:cs="Times New Roman"/>
        </w:rPr>
      </w:pPr>
    </w:p>
    <w:p w14:paraId="39F7DDC4" w14:textId="77777777" w:rsidR="005D3669" w:rsidRDefault="005D3669" w:rsidP="005D3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Gonston</w:t>
      </w:r>
      <w:proofErr w:type="spellEnd"/>
      <w:r>
        <w:rPr>
          <w:rFonts w:ascii="Times New Roman" w:hAnsi="Times New Roman" w:cs="Times New Roman"/>
        </w:rPr>
        <w:t xml:space="preserve"> of Chipping Barnet,</w:t>
      </w:r>
    </w:p>
    <w:p w14:paraId="75037DC5" w14:textId="77777777" w:rsidR="005D3669" w:rsidRDefault="005D3669" w:rsidP="005D3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Hertfordshire(q.v.).</w:t>
      </w:r>
    </w:p>
    <w:p w14:paraId="21FCD90B" w14:textId="77777777" w:rsidR="005D3669" w:rsidRDefault="005D3669" w:rsidP="005D3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C1F32D0" w14:textId="77777777" w:rsidR="005D3669" w:rsidRDefault="005D3669" w:rsidP="005D3669">
      <w:pPr>
        <w:rPr>
          <w:rFonts w:ascii="Times New Roman" w:hAnsi="Times New Roman" w:cs="Times New Roman"/>
        </w:rPr>
      </w:pPr>
    </w:p>
    <w:p w14:paraId="53ED6221" w14:textId="77777777" w:rsidR="005D3669" w:rsidRDefault="005D3669" w:rsidP="005D3669">
      <w:pPr>
        <w:rPr>
          <w:rFonts w:ascii="Times New Roman" w:hAnsi="Times New Roman" w:cs="Times New Roman"/>
        </w:rPr>
      </w:pPr>
    </w:p>
    <w:p w14:paraId="54DA5C89" w14:textId="77777777" w:rsidR="005D3669" w:rsidRDefault="005D3669" w:rsidP="005D36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2019</w:t>
      </w:r>
    </w:p>
    <w:p w14:paraId="184C84ED" w14:textId="77777777" w:rsidR="006B2F86" w:rsidRPr="00E71FC3" w:rsidRDefault="005D36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B9907" w14:textId="77777777" w:rsidR="005D3669" w:rsidRDefault="005D3669" w:rsidP="00E71FC3">
      <w:r>
        <w:separator/>
      </w:r>
    </w:p>
  </w:endnote>
  <w:endnote w:type="continuationSeparator" w:id="0">
    <w:p w14:paraId="72CC7AFD" w14:textId="77777777" w:rsidR="005D3669" w:rsidRDefault="005D36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D48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42C3F" w14:textId="77777777" w:rsidR="005D3669" w:rsidRDefault="005D3669" w:rsidP="00E71FC3">
      <w:r>
        <w:separator/>
      </w:r>
    </w:p>
  </w:footnote>
  <w:footnote w:type="continuationSeparator" w:id="0">
    <w:p w14:paraId="0A7D0350" w14:textId="77777777" w:rsidR="005D3669" w:rsidRDefault="005D36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669"/>
    <w:rsid w:val="001A7C09"/>
    <w:rsid w:val="00577BD5"/>
    <w:rsid w:val="005D366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AAE22"/>
  <w15:chartTrackingRefBased/>
  <w15:docId w15:val="{FE9E131A-3D69-4A33-A1E1-D39DBF01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36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2019-03-12T20:40:00Z</dcterms:created>
  <dcterms:modified xsi:type="dcterms:W3CDTF">2019-03-12T20:40:00Z</dcterms:modified>
</cp:coreProperties>
</file>