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1AA10C" w14:textId="77777777" w:rsidR="008C7E0E" w:rsidRDefault="008C7E0E" w:rsidP="008C7E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VERGAN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d.ca.1500)</w:t>
      </w:r>
    </w:p>
    <w:p w14:paraId="32A14178" w14:textId="77777777" w:rsidR="008C7E0E" w:rsidRDefault="008C7E0E" w:rsidP="008C7E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Sutton in Holderness.</w:t>
      </w:r>
    </w:p>
    <w:p w14:paraId="6F5978F3" w14:textId="77777777" w:rsidR="008C7E0E" w:rsidRDefault="008C7E0E" w:rsidP="008C7E0E">
      <w:pPr>
        <w:pStyle w:val="NoSpacing"/>
        <w:rPr>
          <w:rFonts w:cs="Times New Roman"/>
          <w:szCs w:val="24"/>
        </w:rPr>
      </w:pPr>
    </w:p>
    <w:p w14:paraId="5681F2BE" w14:textId="77777777" w:rsidR="008C7E0E" w:rsidRDefault="008C7E0E" w:rsidP="008C7E0E">
      <w:pPr>
        <w:pStyle w:val="NoSpacing"/>
        <w:rPr>
          <w:rFonts w:cs="Times New Roman"/>
          <w:szCs w:val="24"/>
        </w:rPr>
      </w:pPr>
    </w:p>
    <w:p w14:paraId="524A5597" w14:textId="77777777" w:rsidR="008C7E0E" w:rsidRDefault="008C7E0E" w:rsidP="008C7E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Nov.1500</w:t>
      </w:r>
      <w:r>
        <w:rPr>
          <w:rFonts w:cs="Times New Roman"/>
          <w:szCs w:val="24"/>
        </w:rPr>
        <w:tab/>
        <w:t>Probate of his Will.   (W.Y.R. p.174)</w:t>
      </w:r>
    </w:p>
    <w:p w14:paraId="08C25148" w14:textId="77777777" w:rsidR="008C7E0E" w:rsidRDefault="008C7E0E" w:rsidP="008C7E0E">
      <w:pPr>
        <w:pStyle w:val="NoSpacing"/>
        <w:rPr>
          <w:rFonts w:cs="Times New Roman"/>
          <w:szCs w:val="24"/>
        </w:rPr>
      </w:pPr>
    </w:p>
    <w:p w14:paraId="21B4FF50" w14:textId="77777777" w:rsidR="008C7E0E" w:rsidRDefault="008C7E0E" w:rsidP="008C7E0E">
      <w:pPr>
        <w:pStyle w:val="NoSpacing"/>
        <w:rPr>
          <w:rFonts w:cs="Times New Roman"/>
          <w:szCs w:val="24"/>
        </w:rPr>
      </w:pPr>
    </w:p>
    <w:p w14:paraId="37B376D5" w14:textId="77777777" w:rsidR="008C7E0E" w:rsidRDefault="008C7E0E" w:rsidP="008C7E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2024</w:t>
      </w:r>
    </w:p>
    <w:p w14:paraId="2BB89C6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BB34FC" w14:textId="77777777" w:rsidR="008C7E0E" w:rsidRDefault="008C7E0E" w:rsidP="009139A6">
      <w:r>
        <w:separator/>
      </w:r>
    </w:p>
  </w:endnote>
  <w:endnote w:type="continuationSeparator" w:id="0">
    <w:p w14:paraId="4F0A11A7" w14:textId="77777777" w:rsidR="008C7E0E" w:rsidRDefault="008C7E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6F14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50B6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782B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41CBE8" w14:textId="77777777" w:rsidR="008C7E0E" w:rsidRDefault="008C7E0E" w:rsidP="009139A6">
      <w:r>
        <w:separator/>
      </w:r>
    </w:p>
  </w:footnote>
  <w:footnote w:type="continuationSeparator" w:id="0">
    <w:p w14:paraId="2B734A48" w14:textId="77777777" w:rsidR="008C7E0E" w:rsidRDefault="008C7E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FBA1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406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111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E0E"/>
    <w:rsid w:val="000666E0"/>
    <w:rsid w:val="002510B7"/>
    <w:rsid w:val="00270799"/>
    <w:rsid w:val="005C130B"/>
    <w:rsid w:val="00626889"/>
    <w:rsid w:val="00826F5C"/>
    <w:rsid w:val="008C7E0E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74BC6"/>
  <w15:chartTrackingRefBased/>
  <w15:docId w15:val="{D8BA3F06-AC78-4B22-B725-C2C95FD73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2024-05-26T19:54:00Z</dcterms:created>
  <dcterms:modified xsi:type="dcterms:W3CDTF">2024-05-26T19:56:00Z</dcterms:modified>
</cp:coreProperties>
</file>