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6278F" w14:textId="12565659" w:rsidR="006B2F86" w:rsidRDefault="00825B54" w:rsidP="00E71FC3">
      <w:pPr>
        <w:pStyle w:val="NoSpacing"/>
      </w:pPr>
      <w:r>
        <w:rPr>
          <w:u w:val="single"/>
        </w:rPr>
        <w:t>Ellen VERE</w:t>
      </w:r>
      <w:r>
        <w:t xml:space="preserve">  </w:t>
      </w:r>
      <w:proofErr w:type="gramStart"/>
      <w:r>
        <w:t xml:space="preserve">   (</w:t>
      </w:r>
      <w:proofErr w:type="gramEnd"/>
      <w:r>
        <w:t>fl.1485)</w:t>
      </w:r>
    </w:p>
    <w:p w14:paraId="153B4D95" w14:textId="1F1BF7EA" w:rsidR="00825B54" w:rsidRDefault="00825B54" w:rsidP="00E71FC3">
      <w:pPr>
        <w:pStyle w:val="NoSpacing"/>
      </w:pPr>
    </w:p>
    <w:p w14:paraId="0F029AFC" w14:textId="72007A41" w:rsidR="00825B54" w:rsidRDefault="00825B54" w:rsidP="00E71FC3">
      <w:pPr>
        <w:pStyle w:val="NoSpacing"/>
      </w:pPr>
    </w:p>
    <w:p w14:paraId="175EFF1C" w14:textId="5A2D7B0B" w:rsidR="00825B54" w:rsidRDefault="00825B54" w:rsidP="00E71FC3">
      <w:pPr>
        <w:pStyle w:val="NoSpacing"/>
      </w:pPr>
      <w:r>
        <w:t>Daughter of Richard Vere of Northamptonshire.  (Peerage 1959 p.1213)</w:t>
      </w:r>
    </w:p>
    <w:p w14:paraId="1DD64385" w14:textId="14D9D7B9" w:rsidR="00825B54" w:rsidRDefault="00825B54" w:rsidP="00E71FC3">
      <w:pPr>
        <w:pStyle w:val="NoSpacing"/>
      </w:pPr>
      <w:r>
        <w:t xml:space="preserve">= (1485) Thomas </w:t>
      </w:r>
      <w:proofErr w:type="spellStart"/>
      <w:r>
        <w:t>Isham</w:t>
      </w:r>
      <w:proofErr w:type="spellEnd"/>
      <w:r>
        <w:t>(q.v.).   (ibid.)</w:t>
      </w:r>
    </w:p>
    <w:p w14:paraId="043587FD" w14:textId="14AE95BB" w:rsidR="00825B54" w:rsidRDefault="00825B54" w:rsidP="00E71FC3">
      <w:pPr>
        <w:pStyle w:val="NoSpacing"/>
      </w:pPr>
    </w:p>
    <w:p w14:paraId="08B2EFD8" w14:textId="53A7DAD4" w:rsidR="00825B54" w:rsidRDefault="00825B54" w:rsidP="00E71FC3">
      <w:pPr>
        <w:pStyle w:val="NoSpacing"/>
      </w:pPr>
    </w:p>
    <w:p w14:paraId="6982DB0B" w14:textId="3F1BCD3C" w:rsidR="00825B54" w:rsidRPr="00825B54" w:rsidRDefault="00825B54" w:rsidP="00E71FC3">
      <w:pPr>
        <w:pStyle w:val="NoSpacing"/>
      </w:pPr>
      <w:r>
        <w:t>14 July 2018</w:t>
      </w:r>
      <w:bookmarkStart w:id="0" w:name="_GoBack"/>
      <w:bookmarkEnd w:id="0"/>
    </w:p>
    <w:sectPr w:rsidR="00825B54" w:rsidRPr="00825B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ACD58" w14:textId="77777777" w:rsidR="00825B54" w:rsidRDefault="00825B54" w:rsidP="00E71FC3">
      <w:pPr>
        <w:spacing w:after="0" w:line="240" w:lineRule="auto"/>
      </w:pPr>
      <w:r>
        <w:separator/>
      </w:r>
    </w:p>
  </w:endnote>
  <w:endnote w:type="continuationSeparator" w:id="0">
    <w:p w14:paraId="14336BEB" w14:textId="77777777" w:rsidR="00825B54" w:rsidRDefault="00825B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5F2E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3895C8" w14:textId="77777777" w:rsidR="00825B54" w:rsidRDefault="00825B54" w:rsidP="00E71FC3">
      <w:pPr>
        <w:spacing w:after="0" w:line="240" w:lineRule="auto"/>
      </w:pPr>
      <w:r>
        <w:separator/>
      </w:r>
    </w:p>
  </w:footnote>
  <w:footnote w:type="continuationSeparator" w:id="0">
    <w:p w14:paraId="5314BA28" w14:textId="77777777" w:rsidR="00825B54" w:rsidRDefault="00825B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B54"/>
    <w:rsid w:val="001A7C09"/>
    <w:rsid w:val="00577BD5"/>
    <w:rsid w:val="00656CBA"/>
    <w:rsid w:val="006A1F77"/>
    <w:rsid w:val="00733BE7"/>
    <w:rsid w:val="00825B5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13F86"/>
  <w15:chartTrackingRefBased/>
  <w15:docId w15:val="{BC0BD600-C1AF-46B1-8D87-0097E265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2018-07-14T12:30:00Z</dcterms:created>
  <dcterms:modified xsi:type="dcterms:W3CDTF">2018-07-14T12:31:00Z</dcterms:modified>
</cp:coreProperties>
</file>