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B418" w14:textId="5596868F" w:rsidR="00BA00AB" w:rsidRDefault="008151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VERE</w:t>
      </w:r>
      <w:r>
        <w:rPr>
          <w:rFonts w:cs="Times New Roman"/>
          <w:szCs w:val="24"/>
        </w:rPr>
        <w:t xml:space="preserve">      (fl.1490)</w:t>
      </w:r>
    </w:p>
    <w:p w14:paraId="5CD2C635" w14:textId="77777777" w:rsidR="008151E6" w:rsidRDefault="008151E6" w:rsidP="009139A6">
      <w:pPr>
        <w:pStyle w:val="NoSpacing"/>
        <w:rPr>
          <w:rFonts w:cs="Times New Roman"/>
          <w:szCs w:val="24"/>
        </w:rPr>
      </w:pPr>
    </w:p>
    <w:p w14:paraId="405D1487" w14:textId="77777777" w:rsidR="008151E6" w:rsidRDefault="008151E6" w:rsidP="009139A6">
      <w:pPr>
        <w:pStyle w:val="NoSpacing"/>
        <w:rPr>
          <w:rFonts w:cs="Times New Roman"/>
          <w:szCs w:val="24"/>
        </w:rPr>
      </w:pPr>
    </w:p>
    <w:p w14:paraId="0BCFEA1B" w14:textId="77269B26" w:rsidR="008151E6" w:rsidRDefault="008151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Henry Vere(d.1493)(q.v.).    (Hampton p.138)</w:t>
      </w:r>
    </w:p>
    <w:p w14:paraId="68A0EB4E" w14:textId="50A1CC20" w:rsidR="008151E6" w:rsidRDefault="008151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John, 1</w:t>
      </w:r>
      <w:r w:rsidRPr="008151E6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Lord Mordaunt.   (ibid.)</w:t>
      </w:r>
    </w:p>
    <w:p w14:paraId="047CF17C" w14:textId="77777777" w:rsidR="008151E6" w:rsidRDefault="008151E6" w:rsidP="009139A6">
      <w:pPr>
        <w:pStyle w:val="NoSpacing"/>
        <w:rPr>
          <w:rFonts w:cs="Times New Roman"/>
          <w:szCs w:val="24"/>
        </w:rPr>
      </w:pPr>
    </w:p>
    <w:p w14:paraId="2EBE15A3" w14:textId="77777777" w:rsidR="008151E6" w:rsidRDefault="008151E6" w:rsidP="009139A6">
      <w:pPr>
        <w:pStyle w:val="NoSpacing"/>
        <w:rPr>
          <w:rFonts w:cs="Times New Roman"/>
          <w:szCs w:val="24"/>
        </w:rPr>
      </w:pPr>
    </w:p>
    <w:p w14:paraId="2FB302FF" w14:textId="2F956243" w:rsidR="008151E6" w:rsidRPr="008151E6" w:rsidRDefault="008151E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2024</w:t>
      </w:r>
    </w:p>
    <w:sectPr w:rsidR="008151E6" w:rsidRPr="008151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A4BF7" w14:textId="77777777" w:rsidR="008151E6" w:rsidRDefault="008151E6" w:rsidP="009139A6">
      <w:r>
        <w:separator/>
      </w:r>
    </w:p>
  </w:endnote>
  <w:endnote w:type="continuationSeparator" w:id="0">
    <w:p w14:paraId="3D1730E1" w14:textId="77777777" w:rsidR="008151E6" w:rsidRDefault="008151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144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6CD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4AB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92809" w14:textId="77777777" w:rsidR="008151E6" w:rsidRDefault="008151E6" w:rsidP="009139A6">
      <w:r>
        <w:separator/>
      </w:r>
    </w:p>
  </w:footnote>
  <w:footnote w:type="continuationSeparator" w:id="0">
    <w:p w14:paraId="737B61F5" w14:textId="77777777" w:rsidR="008151E6" w:rsidRDefault="008151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98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E7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C5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E6"/>
    <w:rsid w:val="000666E0"/>
    <w:rsid w:val="002510B7"/>
    <w:rsid w:val="005C130B"/>
    <w:rsid w:val="008151E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C9040"/>
  <w15:chartTrackingRefBased/>
  <w15:docId w15:val="{0F47A508-08B5-4DC1-BEB0-E08353A2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2024-01-03T21:53:00Z</dcterms:created>
  <dcterms:modified xsi:type="dcterms:W3CDTF">2024-01-03T21:56:00Z</dcterms:modified>
</cp:coreProperties>
</file>