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169C55" w14:textId="1558E3D7" w:rsidR="006B2F86" w:rsidRDefault="00D97FE5" w:rsidP="00E71FC3">
      <w:pPr>
        <w:pStyle w:val="NoSpacing"/>
      </w:pPr>
      <w:r>
        <w:rPr>
          <w:u w:val="single"/>
        </w:rPr>
        <w:t>Elizabeth de VERE</w:t>
      </w:r>
      <w:r>
        <w:t xml:space="preserve">  </w:t>
      </w:r>
      <w:proofErr w:type="gramStart"/>
      <w:r>
        <w:t xml:space="preserve">   (</w:t>
      </w:r>
      <w:proofErr w:type="gramEnd"/>
      <w:r>
        <w:t>fl.1440)</w:t>
      </w:r>
    </w:p>
    <w:p w14:paraId="0E295E17" w14:textId="640B478F" w:rsidR="00D97FE5" w:rsidRDefault="00D97FE5" w:rsidP="00E71FC3">
      <w:pPr>
        <w:pStyle w:val="NoSpacing"/>
      </w:pPr>
    </w:p>
    <w:p w14:paraId="1FC5236D" w14:textId="68ECC458" w:rsidR="00D97FE5" w:rsidRDefault="00D97FE5" w:rsidP="00E71FC3">
      <w:pPr>
        <w:pStyle w:val="NoSpacing"/>
      </w:pPr>
    </w:p>
    <w:p w14:paraId="5E354333" w14:textId="5B659DEA" w:rsidR="00D97FE5" w:rsidRDefault="00D97FE5" w:rsidP="00E71FC3">
      <w:pPr>
        <w:pStyle w:val="NoSpacing"/>
      </w:pPr>
      <w:r>
        <w:t>Daughter of Baldwin de Vere of Denver, Norfolk(q.v.).  (H.O.C. III pp.777-8)</w:t>
      </w:r>
    </w:p>
    <w:p w14:paraId="64680A53" w14:textId="3FFF5968" w:rsidR="00D97FE5" w:rsidRDefault="00D97FE5" w:rsidP="00E71FC3">
      <w:pPr>
        <w:pStyle w:val="NoSpacing"/>
      </w:pPr>
      <w:r>
        <w:t xml:space="preserve">= 3 Thomas </w:t>
      </w:r>
      <w:proofErr w:type="spellStart"/>
      <w:r>
        <w:t>Derham</w:t>
      </w:r>
      <w:proofErr w:type="spellEnd"/>
      <w:r>
        <w:t xml:space="preserve"> of </w:t>
      </w:r>
      <w:proofErr w:type="spellStart"/>
      <w:r>
        <w:t>Crimplesham</w:t>
      </w:r>
      <w:proofErr w:type="spellEnd"/>
      <w:r>
        <w:t>.  (ibid.)</w:t>
      </w:r>
    </w:p>
    <w:p w14:paraId="4215D122" w14:textId="5A04E3D6" w:rsidR="00D97FE5" w:rsidRDefault="00D97FE5" w:rsidP="00E71FC3">
      <w:pPr>
        <w:pStyle w:val="NoSpacing"/>
      </w:pPr>
    </w:p>
    <w:p w14:paraId="08A56475" w14:textId="4C0B9C91" w:rsidR="00D97FE5" w:rsidRDefault="00D97FE5" w:rsidP="00E71FC3">
      <w:pPr>
        <w:pStyle w:val="NoSpacing"/>
      </w:pPr>
    </w:p>
    <w:p w14:paraId="74824C20" w14:textId="4820D6BA" w:rsidR="00D97FE5" w:rsidRPr="00D97FE5" w:rsidRDefault="00D97FE5" w:rsidP="00E71FC3">
      <w:pPr>
        <w:pStyle w:val="NoSpacing"/>
      </w:pPr>
      <w:r>
        <w:t>14 July 2018</w:t>
      </w:r>
      <w:bookmarkStart w:id="0" w:name="_GoBack"/>
      <w:bookmarkEnd w:id="0"/>
    </w:p>
    <w:sectPr w:rsidR="00D97FE5" w:rsidRPr="00D97FE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9D65E8" w14:textId="77777777" w:rsidR="00D97FE5" w:rsidRDefault="00D97FE5" w:rsidP="00E71FC3">
      <w:pPr>
        <w:spacing w:after="0" w:line="240" w:lineRule="auto"/>
      </w:pPr>
      <w:r>
        <w:separator/>
      </w:r>
    </w:p>
  </w:endnote>
  <w:endnote w:type="continuationSeparator" w:id="0">
    <w:p w14:paraId="435B6609" w14:textId="77777777" w:rsidR="00D97FE5" w:rsidRDefault="00D97FE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25002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7852E6" w14:textId="77777777" w:rsidR="00D97FE5" w:rsidRDefault="00D97FE5" w:rsidP="00E71FC3">
      <w:pPr>
        <w:spacing w:after="0" w:line="240" w:lineRule="auto"/>
      </w:pPr>
      <w:r>
        <w:separator/>
      </w:r>
    </w:p>
  </w:footnote>
  <w:footnote w:type="continuationSeparator" w:id="0">
    <w:p w14:paraId="0E341FE1" w14:textId="77777777" w:rsidR="00D97FE5" w:rsidRDefault="00D97FE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FE5"/>
    <w:rsid w:val="001A7C09"/>
    <w:rsid w:val="00577BD5"/>
    <w:rsid w:val="00656CBA"/>
    <w:rsid w:val="006A1F77"/>
    <w:rsid w:val="00733BE7"/>
    <w:rsid w:val="00AB52E8"/>
    <w:rsid w:val="00B16D3F"/>
    <w:rsid w:val="00BB41AC"/>
    <w:rsid w:val="00D97FE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9F676"/>
  <w15:chartTrackingRefBased/>
  <w15:docId w15:val="{374C2B4B-3C11-4E2A-9FA3-1B91AA23C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2018-07-14T12:26:00Z</dcterms:created>
  <dcterms:modified xsi:type="dcterms:W3CDTF">2018-07-14T12:29:00Z</dcterms:modified>
</cp:coreProperties>
</file>