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48EB4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Aubrey de VERE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596368C7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 of Oxford.</w:t>
      </w:r>
    </w:p>
    <w:p w14:paraId="55B78EE1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13FDA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B808A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(ibid.)</w:t>
      </w:r>
    </w:p>
    <w:p w14:paraId="3EEEE8CD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65E2ED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F91DC" w14:textId="77777777" w:rsidR="00EC6A1C" w:rsidRDefault="00EC6A1C" w:rsidP="00EC6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2AD164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BF2CD" w14:textId="77777777" w:rsidR="00EC6A1C" w:rsidRDefault="00EC6A1C" w:rsidP="009139A6">
      <w:r>
        <w:separator/>
      </w:r>
    </w:p>
  </w:endnote>
  <w:endnote w:type="continuationSeparator" w:id="0">
    <w:p w14:paraId="498F6685" w14:textId="77777777" w:rsidR="00EC6A1C" w:rsidRDefault="00EC6A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B3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E79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B6D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00916C" w14:textId="77777777" w:rsidR="00EC6A1C" w:rsidRDefault="00EC6A1C" w:rsidP="009139A6">
      <w:r>
        <w:separator/>
      </w:r>
    </w:p>
  </w:footnote>
  <w:footnote w:type="continuationSeparator" w:id="0">
    <w:p w14:paraId="091C7EF6" w14:textId="77777777" w:rsidR="00EC6A1C" w:rsidRDefault="00EC6A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492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AA3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916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1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6A1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4B3E4"/>
  <w15:chartTrackingRefBased/>
  <w15:docId w15:val="{89A70C06-84BA-4CA2-8E61-E03E3129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2021-04-16T20:47:00Z</dcterms:created>
  <dcterms:modified xsi:type="dcterms:W3CDTF">2021-04-16T20:47:00Z</dcterms:modified>
</cp:coreProperties>
</file>