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74BA3" w14:textId="77777777" w:rsidR="00534277" w:rsidRDefault="00534277" w:rsidP="005342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Alice de VERE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d.1401)</w:t>
      </w:r>
    </w:p>
    <w:p w14:paraId="7BBD8946" w14:textId="77777777" w:rsidR="00534277" w:rsidRDefault="00534277" w:rsidP="005342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Widow.</w:t>
      </w:r>
    </w:p>
    <w:p w14:paraId="31483333" w14:textId="77777777" w:rsidR="00534277" w:rsidRDefault="00534277" w:rsidP="005342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E0ED3D" w14:textId="77777777" w:rsidR="00534277" w:rsidRDefault="00534277" w:rsidP="005342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FA2278" w14:textId="2DA62585" w:rsidR="00534277" w:rsidRDefault="00534277" w:rsidP="005342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Aubrey de Vere, Earl of Oxford</w:t>
      </w:r>
      <w:r w:rsidR="005F6AD1">
        <w:rPr>
          <w:rFonts w:ascii="Times New Roman" w:hAnsi="Times New Roman" w:cs="Times New Roman"/>
          <w:sz w:val="24"/>
          <w:szCs w:val="24"/>
        </w:rPr>
        <w:t>(q.v.)</w:t>
      </w:r>
      <w:r>
        <w:rPr>
          <w:rFonts w:ascii="Times New Roman" w:hAnsi="Times New Roman" w:cs="Times New Roman"/>
          <w:sz w:val="24"/>
          <w:szCs w:val="24"/>
        </w:rPr>
        <w:t>.   (C.F.R. 1399-1405 p.83)</w:t>
      </w:r>
    </w:p>
    <w:p w14:paraId="0B08F8E3" w14:textId="77777777" w:rsidR="00534277" w:rsidRDefault="00534277" w:rsidP="005342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40E524" w14:textId="77777777" w:rsidR="00534277" w:rsidRDefault="00534277" w:rsidP="005342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A39DA0" w14:textId="77777777" w:rsidR="00534277" w:rsidRDefault="00534277" w:rsidP="005342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Apr.1401</w:t>
      </w:r>
      <w:r>
        <w:rPr>
          <w:rFonts w:ascii="Times New Roman" w:hAnsi="Times New Roman" w:cs="Times New Roman"/>
          <w:sz w:val="24"/>
          <w:szCs w:val="24"/>
        </w:rPr>
        <w:tab/>
        <w:t>She had died by this time.   (ibid.)</w:t>
      </w:r>
    </w:p>
    <w:p w14:paraId="25E2CD3B" w14:textId="77777777" w:rsidR="00534277" w:rsidRDefault="00534277" w:rsidP="005342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E81C90" w14:textId="77777777" w:rsidR="00534277" w:rsidRDefault="00534277" w:rsidP="005342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9C88C5" w14:textId="77777777" w:rsidR="00534277" w:rsidRDefault="00534277" w:rsidP="005342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April 2021</w:t>
      </w:r>
    </w:p>
    <w:p w14:paraId="08E8D33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5C303" w14:textId="77777777" w:rsidR="00534277" w:rsidRDefault="00534277" w:rsidP="009139A6">
      <w:r>
        <w:separator/>
      </w:r>
    </w:p>
  </w:endnote>
  <w:endnote w:type="continuationSeparator" w:id="0">
    <w:p w14:paraId="6D099165" w14:textId="77777777" w:rsidR="00534277" w:rsidRDefault="0053427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62D3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48B7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067B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BC20A" w14:textId="77777777" w:rsidR="00534277" w:rsidRDefault="00534277" w:rsidP="009139A6">
      <w:r>
        <w:separator/>
      </w:r>
    </w:p>
  </w:footnote>
  <w:footnote w:type="continuationSeparator" w:id="0">
    <w:p w14:paraId="0BE0330F" w14:textId="77777777" w:rsidR="00534277" w:rsidRDefault="0053427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B8FE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C424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8E34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277"/>
    <w:rsid w:val="000666E0"/>
    <w:rsid w:val="002510B7"/>
    <w:rsid w:val="00534277"/>
    <w:rsid w:val="005C130B"/>
    <w:rsid w:val="005F6AD1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E6780"/>
  <w15:chartTrackingRefBased/>
  <w15:docId w15:val="{F55211DF-686B-48B5-8E17-C85C72DC0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2021-04-20T20:34:00Z</dcterms:created>
  <dcterms:modified xsi:type="dcterms:W3CDTF">2021-04-20T20:34:00Z</dcterms:modified>
</cp:coreProperties>
</file>