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7A5" w:rsidRDefault="00E167A5" w:rsidP="00E167A5">
      <w:pPr>
        <w:pStyle w:val="NoSpacing"/>
      </w:pPr>
      <w:r w:rsidRPr="00376830">
        <w:rPr>
          <w:u w:val="single"/>
        </w:rPr>
        <w:t xml:space="preserve">Thomas VERDYN (alias </w:t>
      </w:r>
      <w:proofErr w:type="gramStart"/>
      <w:r w:rsidRPr="00376830">
        <w:rPr>
          <w:u w:val="single"/>
        </w:rPr>
        <w:t>SAUNDER)</w:t>
      </w:r>
      <w:r w:rsidRPr="00376830">
        <w:t xml:space="preserve">   </w:t>
      </w:r>
      <w:proofErr w:type="gramEnd"/>
      <w:r w:rsidRPr="00376830">
        <w:t xml:space="preserve">   (fl.1493)</w:t>
      </w:r>
    </w:p>
    <w:p w:rsidR="00E167A5" w:rsidRDefault="00E167A5" w:rsidP="00E167A5">
      <w:pPr>
        <w:pStyle w:val="NoSpacing"/>
      </w:pPr>
      <w:r>
        <w:t>of Wickhambreux, K</w:t>
      </w:r>
      <w:r w:rsidR="006C0D0A">
        <w:t>e</w:t>
      </w:r>
      <w:bookmarkStart w:id="0" w:name="_GoBack"/>
      <w:bookmarkEnd w:id="0"/>
      <w:r>
        <w:t>nt.</w:t>
      </w:r>
    </w:p>
    <w:p w:rsidR="00E167A5" w:rsidRDefault="00E167A5" w:rsidP="00E167A5">
      <w:pPr>
        <w:pStyle w:val="NoSpacing"/>
      </w:pPr>
    </w:p>
    <w:p w:rsidR="00E167A5" w:rsidRDefault="00E167A5" w:rsidP="00E167A5">
      <w:pPr>
        <w:pStyle w:val="NoSpacing"/>
      </w:pPr>
    </w:p>
    <w:p w:rsidR="00E167A5" w:rsidRDefault="00E167A5" w:rsidP="00E167A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1493</w:t>
      </w:r>
      <w:r>
        <w:tab/>
        <w:t>He made his Will.   (Plomer p.485)</w:t>
      </w:r>
    </w:p>
    <w:p w:rsidR="00E167A5" w:rsidRDefault="00E167A5" w:rsidP="00E167A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67A5" w:rsidRDefault="00E167A5" w:rsidP="00E167A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167A5" w:rsidRDefault="00E167A5" w:rsidP="00E167A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6C0D0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7A5" w:rsidRDefault="00E167A5" w:rsidP="00E71FC3">
      <w:pPr>
        <w:spacing w:after="0" w:line="240" w:lineRule="auto"/>
      </w:pPr>
      <w:r>
        <w:separator/>
      </w:r>
    </w:p>
  </w:endnote>
  <w:endnote w:type="continuationSeparator" w:id="0">
    <w:p w:rsidR="00E167A5" w:rsidRDefault="00E167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7A5" w:rsidRDefault="00E167A5" w:rsidP="00E71FC3">
      <w:pPr>
        <w:spacing w:after="0" w:line="240" w:lineRule="auto"/>
      </w:pPr>
      <w:r>
        <w:separator/>
      </w:r>
    </w:p>
  </w:footnote>
  <w:footnote w:type="continuationSeparator" w:id="0">
    <w:p w:rsidR="00E167A5" w:rsidRDefault="00E167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A5"/>
    <w:rsid w:val="001A7C09"/>
    <w:rsid w:val="00577BD5"/>
    <w:rsid w:val="00656CBA"/>
    <w:rsid w:val="006A1F77"/>
    <w:rsid w:val="006C0D0A"/>
    <w:rsid w:val="00733BE7"/>
    <w:rsid w:val="00AB52E8"/>
    <w:rsid w:val="00B16D3F"/>
    <w:rsid w:val="00BB41AC"/>
    <w:rsid w:val="00E167A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A9D1"/>
  <w15:chartTrackingRefBased/>
  <w15:docId w15:val="{5F276B19-595C-4631-A99D-7678C8801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2017-12-03T20:34:00Z</dcterms:created>
  <dcterms:modified xsi:type="dcterms:W3CDTF">2017-12-03T20:35:00Z</dcterms:modified>
</cp:coreProperties>
</file>