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055" w:rsidRDefault="00F93055" w:rsidP="00F93055">
      <w:pPr>
        <w:pStyle w:val="NoSpacing"/>
      </w:pPr>
      <w:r>
        <w:rPr>
          <w:u w:val="single"/>
        </w:rPr>
        <w:t>Richard VERDOR</w:t>
      </w:r>
      <w:r>
        <w:t xml:space="preserve">        (fl.1503)</w:t>
      </w:r>
    </w:p>
    <w:p w:rsidR="00F93055" w:rsidRDefault="00F93055" w:rsidP="00F9305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 xml:space="preserve"> the </w:t>
      </w:r>
      <w:proofErr w:type="spellStart"/>
      <w:r>
        <w:t>Soke</w:t>
      </w:r>
      <w:proofErr w:type="spellEnd"/>
      <w:r>
        <w:t>, Winchester.</w:t>
      </w:r>
    </w:p>
    <w:p w:rsidR="00F93055" w:rsidRDefault="00F93055" w:rsidP="00F93055">
      <w:pPr>
        <w:pStyle w:val="NoSpacing"/>
      </w:pPr>
    </w:p>
    <w:p w:rsidR="00F93055" w:rsidRDefault="00F93055" w:rsidP="00F93055">
      <w:pPr>
        <w:pStyle w:val="NoSpacing"/>
      </w:pPr>
    </w:p>
    <w:p w:rsidR="00F93055" w:rsidRDefault="00F93055" w:rsidP="00F93055">
      <w:pPr>
        <w:pStyle w:val="NoSpacing"/>
      </w:pPr>
      <w:r>
        <w:tab/>
        <w:t>1503</w:t>
      </w:r>
      <w:r>
        <w:tab/>
        <w:t>He made his Will.</w:t>
      </w:r>
    </w:p>
    <w:p w:rsidR="00F93055" w:rsidRDefault="00F93055" w:rsidP="00F93055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1503 B/21)</w:t>
      </w:r>
    </w:p>
    <w:p w:rsidR="00F93055" w:rsidRDefault="00F93055" w:rsidP="00F93055">
      <w:pPr>
        <w:pStyle w:val="NoSpacing"/>
      </w:pPr>
    </w:p>
    <w:p w:rsidR="00F93055" w:rsidRDefault="00F93055" w:rsidP="00F93055">
      <w:pPr>
        <w:pStyle w:val="NoSpacing"/>
      </w:pPr>
    </w:p>
    <w:p w:rsidR="00F93055" w:rsidRDefault="00F93055" w:rsidP="00F93055">
      <w:pPr>
        <w:pStyle w:val="NoSpacing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55" w:rsidRDefault="00F93055" w:rsidP="00920DE3">
      <w:pPr>
        <w:spacing w:after="0" w:line="240" w:lineRule="auto"/>
      </w:pPr>
      <w:r>
        <w:separator/>
      </w:r>
    </w:p>
  </w:endnote>
  <w:endnote w:type="continuationSeparator" w:id="0">
    <w:p w:rsidR="00F93055" w:rsidRDefault="00F930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55" w:rsidRDefault="00F93055" w:rsidP="00920DE3">
      <w:pPr>
        <w:spacing w:after="0" w:line="240" w:lineRule="auto"/>
      </w:pPr>
      <w:r>
        <w:separator/>
      </w:r>
    </w:p>
  </w:footnote>
  <w:footnote w:type="continuationSeparator" w:id="0">
    <w:p w:rsidR="00F93055" w:rsidRDefault="00F930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55"/>
    <w:rsid w:val="00120749"/>
    <w:rsid w:val="00624CAE"/>
    <w:rsid w:val="00920DE3"/>
    <w:rsid w:val="00C009D8"/>
    <w:rsid w:val="00CF53C8"/>
    <w:rsid w:val="00E47068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0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0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2015-07-07T20:27:00Z</dcterms:created>
  <dcterms:modified xsi:type="dcterms:W3CDTF">2015-07-07T20:27:00Z</dcterms:modified>
</cp:coreProperties>
</file>