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7A03E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VERDON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64B3395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Carleton Rode, Norfolk. Yeoman.</w:t>
      </w:r>
    </w:p>
    <w:p w14:paraId="0E06926E" w14:textId="77777777" w:rsidR="00C619F2" w:rsidRDefault="00C619F2" w:rsidP="00C619F2">
      <w:pPr>
        <w:rPr>
          <w:rFonts w:ascii="Times New Roman" w:hAnsi="Times New Roman" w:cs="Times New Roman"/>
        </w:rPr>
      </w:pPr>
    </w:p>
    <w:p w14:paraId="2D2C3B63" w14:textId="77777777" w:rsidR="00C619F2" w:rsidRDefault="00C619F2" w:rsidP="00C619F2">
      <w:pPr>
        <w:rPr>
          <w:rFonts w:ascii="Times New Roman" w:hAnsi="Times New Roman" w:cs="Times New Roman"/>
        </w:rPr>
      </w:pPr>
    </w:p>
    <w:p w14:paraId="14EF0C00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 and</w:t>
      </w:r>
    </w:p>
    <w:p w14:paraId="31AC16F8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Clement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Rockland by </w:t>
      </w:r>
      <w:proofErr w:type="spellStart"/>
      <w:r>
        <w:rPr>
          <w:rFonts w:ascii="Times New Roman" w:hAnsi="Times New Roman" w:cs="Times New Roman"/>
        </w:rPr>
        <w:t>Bramerton</w:t>
      </w:r>
      <w:proofErr w:type="spellEnd"/>
      <w:r>
        <w:rPr>
          <w:rFonts w:ascii="Times New Roman" w:hAnsi="Times New Roman" w:cs="Times New Roman"/>
        </w:rPr>
        <w:t>(q.v.).</w:t>
      </w:r>
    </w:p>
    <w:p w14:paraId="31FA0010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EE122BA" w14:textId="77777777" w:rsidR="00C619F2" w:rsidRDefault="00C619F2" w:rsidP="00C619F2">
      <w:pPr>
        <w:rPr>
          <w:rFonts w:ascii="Times New Roman" w:hAnsi="Times New Roman" w:cs="Times New Roman"/>
        </w:rPr>
      </w:pPr>
    </w:p>
    <w:p w14:paraId="7DFE2D42" w14:textId="77777777" w:rsidR="00C619F2" w:rsidRDefault="00C619F2" w:rsidP="00C619F2">
      <w:pPr>
        <w:rPr>
          <w:rFonts w:ascii="Times New Roman" w:hAnsi="Times New Roman" w:cs="Times New Roman"/>
        </w:rPr>
      </w:pPr>
    </w:p>
    <w:p w14:paraId="1B1B2834" w14:textId="77777777" w:rsidR="00C619F2" w:rsidRDefault="00C619F2" w:rsidP="00C61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April 2019</w:t>
      </w:r>
    </w:p>
    <w:p w14:paraId="045B0C57" w14:textId="77777777" w:rsidR="006B2F86" w:rsidRPr="00E71FC3" w:rsidRDefault="00C619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CBA37" w14:textId="77777777" w:rsidR="00C619F2" w:rsidRDefault="00C619F2" w:rsidP="00E71FC3">
      <w:r>
        <w:separator/>
      </w:r>
    </w:p>
  </w:endnote>
  <w:endnote w:type="continuationSeparator" w:id="0">
    <w:p w14:paraId="293267A6" w14:textId="77777777" w:rsidR="00C619F2" w:rsidRDefault="00C619F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5F6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520E0" w14:textId="77777777" w:rsidR="00C619F2" w:rsidRDefault="00C619F2" w:rsidP="00E71FC3">
      <w:r>
        <w:separator/>
      </w:r>
    </w:p>
  </w:footnote>
  <w:footnote w:type="continuationSeparator" w:id="0">
    <w:p w14:paraId="010FC3FF" w14:textId="77777777" w:rsidR="00C619F2" w:rsidRDefault="00C619F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F2"/>
    <w:rsid w:val="001A7C09"/>
    <w:rsid w:val="00577BD5"/>
    <w:rsid w:val="00656CBA"/>
    <w:rsid w:val="006A1F77"/>
    <w:rsid w:val="00733BE7"/>
    <w:rsid w:val="00AB52E8"/>
    <w:rsid w:val="00B16D3F"/>
    <w:rsid w:val="00BB41AC"/>
    <w:rsid w:val="00C619F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7877E"/>
  <w15:chartTrackingRefBased/>
  <w15:docId w15:val="{394519DE-7C8D-4D69-8E82-131623BB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9F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2019-04-11T19:10:00Z</dcterms:created>
  <dcterms:modified xsi:type="dcterms:W3CDTF">2019-04-11T19:11:00Z</dcterms:modified>
</cp:coreProperties>
</file>