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C9E6D" w14:textId="77777777" w:rsidR="001B5BFC" w:rsidRDefault="001B5BFC" w:rsidP="001B5BF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Stephen VERDON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2967BA9" w14:textId="77777777" w:rsidR="001B5BFC" w:rsidRDefault="001B5BFC" w:rsidP="001B5BF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Carleton Rode, Norfolk. Yeoman.</w:t>
      </w:r>
    </w:p>
    <w:p w14:paraId="2212E7D9" w14:textId="77777777" w:rsidR="001B5BFC" w:rsidRDefault="001B5BFC" w:rsidP="001B5BF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A55476C" w14:textId="77777777" w:rsidR="001B5BFC" w:rsidRDefault="001B5BFC" w:rsidP="001B5BF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4A1E109" w14:textId="77777777" w:rsidR="001B5BFC" w:rsidRDefault="001B5BFC" w:rsidP="001B5BF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Jenney(q.v.) brought a plaint of debt against him, Geoffrey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Lounde</w:t>
      </w:r>
      <w:proofErr w:type="spellEnd"/>
      <w:proofErr w:type="gramEnd"/>
    </w:p>
    <w:p w14:paraId="1142F834" w14:textId="77777777" w:rsidR="001B5BFC" w:rsidRDefault="001B5BFC" w:rsidP="001B5BF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Norwich(q.v.),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Holme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Loddon(q.v.) and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Sonman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5138A5E0" w14:textId="77777777" w:rsidR="001B5BFC" w:rsidRDefault="001B5BFC" w:rsidP="001B5BF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Honingham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05406B0E" w14:textId="77777777" w:rsidR="001B5BFC" w:rsidRDefault="001B5BFC" w:rsidP="001B5BF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357A20D" w14:textId="77777777" w:rsidR="001B5BFC" w:rsidRDefault="001B5BFC" w:rsidP="001B5BF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F07569" w14:textId="77777777" w:rsidR="001B5BFC" w:rsidRDefault="001B5BFC" w:rsidP="001B5BF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AD508D2" w14:textId="77777777" w:rsidR="001B5BFC" w:rsidRDefault="001B5BFC" w:rsidP="001B5BF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March 2021</w:t>
      </w:r>
    </w:p>
    <w:p w14:paraId="3FADBE4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7A18B" w14:textId="77777777" w:rsidR="001B5BFC" w:rsidRDefault="001B5BFC" w:rsidP="009139A6">
      <w:r>
        <w:separator/>
      </w:r>
    </w:p>
  </w:endnote>
  <w:endnote w:type="continuationSeparator" w:id="0">
    <w:p w14:paraId="1661EC79" w14:textId="77777777" w:rsidR="001B5BFC" w:rsidRDefault="001B5B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76D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53AA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8BC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8D248" w14:textId="77777777" w:rsidR="001B5BFC" w:rsidRDefault="001B5BFC" w:rsidP="009139A6">
      <w:r>
        <w:separator/>
      </w:r>
    </w:p>
  </w:footnote>
  <w:footnote w:type="continuationSeparator" w:id="0">
    <w:p w14:paraId="50AC6DDE" w14:textId="77777777" w:rsidR="001B5BFC" w:rsidRDefault="001B5B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97E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B5F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A86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FC"/>
    <w:rsid w:val="000666E0"/>
    <w:rsid w:val="001B5BFC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C724C"/>
  <w15:chartTrackingRefBased/>
  <w15:docId w15:val="{FC5AE792-6DC2-4B94-BB4E-ABB27CC7D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5B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2021-04-22T11:12:00Z</dcterms:created>
  <dcterms:modified xsi:type="dcterms:W3CDTF">2021-04-22T11:13:00Z</dcterms:modified>
</cp:coreProperties>
</file>