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6D869" w14:textId="77777777" w:rsidR="003671FF" w:rsidRDefault="003671FF" w:rsidP="003671FF">
      <w:pPr>
        <w:pStyle w:val="NoSpacing"/>
      </w:pPr>
      <w:r>
        <w:rPr>
          <w:u w:val="single"/>
        </w:rPr>
        <w:t>John VERDON</w:t>
      </w:r>
      <w:r>
        <w:t xml:space="preserve">      (fl.1501)</w:t>
      </w:r>
    </w:p>
    <w:p w14:paraId="4C191553" w14:textId="77777777" w:rsidR="003671FF" w:rsidRDefault="003671FF" w:rsidP="003671FF">
      <w:pPr>
        <w:pStyle w:val="NoSpacing"/>
      </w:pPr>
      <w:r>
        <w:t>of New Buckenham, Norfolk.</w:t>
      </w:r>
    </w:p>
    <w:p w14:paraId="7954018B" w14:textId="77777777" w:rsidR="003671FF" w:rsidRDefault="003671FF" w:rsidP="003671FF">
      <w:pPr>
        <w:pStyle w:val="NoSpacing"/>
      </w:pPr>
    </w:p>
    <w:p w14:paraId="26CC1D05" w14:textId="77D8CAA6" w:rsidR="003671FF" w:rsidRDefault="003671FF" w:rsidP="003671FF">
      <w:pPr>
        <w:pStyle w:val="NoSpacing"/>
      </w:pPr>
    </w:p>
    <w:p w14:paraId="07ADCACE" w14:textId="77777777" w:rsidR="00EB6821" w:rsidRPr="00EB6821" w:rsidRDefault="00EB6821" w:rsidP="00EB6821">
      <w:pPr>
        <w:tabs>
          <w:tab w:val="left" w:pos="720"/>
        </w:tabs>
        <w:spacing w:after="0" w:line="240" w:lineRule="auto"/>
        <w:rPr>
          <w:rFonts w:eastAsia="Calibri"/>
          <w:lang w:eastAsia="en-US"/>
        </w:rPr>
      </w:pPr>
      <w:r w:rsidRPr="00EB6821">
        <w:rPr>
          <w:rFonts w:eastAsia="Calibri"/>
          <w:lang w:eastAsia="en-US"/>
        </w:rPr>
        <w:tab/>
        <w:t>1483</w:t>
      </w:r>
      <w:r w:rsidRPr="00EB6821">
        <w:rPr>
          <w:rFonts w:eastAsia="Calibri"/>
          <w:lang w:eastAsia="en-US"/>
        </w:rPr>
        <w:tab/>
        <w:t>Sir Henry Grey(q.v.) brought a plaint of debt against him.</w:t>
      </w:r>
    </w:p>
    <w:p w14:paraId="52E330AC" w14:textId="3AFB424E" w:rsidR="00EB6821" w:rsidRPr="00EB6821" w:rsidRDefault="00EB6821" w:rsidP="00EB6821">
      <w:pPr>
        <w:tabs>
          <w:tab w:val="left" w:pos="720"/>
        </w:tabs>
        <w:spacing w:after="0" w:line="240" w:lineRule="auto"/>
        <w:rPr>
          <w:rFonts w:eastAsia="Calibri"/>
          <w:lang w:eastAsia="en-US"/>
        </w:rPr>
      </w:pPr>
      <w:r w:rsidRPr="00EB6821">
        <w:rPr>
          <w:rFonts w:eastAsia="Calibri"/>
          <w:lang w:eastAsia="en-US"/>
        </w:rPr>
        <w:tab/>
      </w:r>
      <w:r w:rsidRPr="00EB6821">
        <w:rPr>
          <w:rFonts w:eastAsia="Calibri"/>
          <w:lang w:eastAsia="en-US"/>
        </w:rPr>
        <w:tab/>
        <w:t>(</w:t>
      </w:r>
      <w:hyperlink r:id="rId6" w:history="1">
        <w:r w:rsidRPr="00EB6821">
          <w:rPr>
            <w:rFonts w:eastAsia="Calibri"/>
            <w:color w:val="0563C1"/>
            <w:u w:val="single"/>
            <w:lang w:eastAsia="en-US"/>
          </w:rPr>
          <w:t>http://aalt.law.uh.edu/Indices/CP40Indices/CP40no883Pl.htm</w:t>
        </w:r>
      </w:hyperlink>
      <w:r w:rsidRPr="00EB6821">
        <w:rPr>
          <w:rFonts w:eastAsia="Calibri"/>
          <w:u w:val="single"/>
          <w:lang w:eastAsia="en-US"/>
        </w:rPr>
        <w:t xml:space="preserve"> </w:t>
      </w:r>
      <w:r w:rsidRPr="00EB6821">
        <w:rPr>
          <w:rFonts w:eastAsia="Calibri"/>
          <w:lang w:eastAsia="en-US"/>
        </w:rPr>
        <w:t>)</w:t>
      </w:r>
    </w:p>
    <w:p w14:paraId="7F821577" w14:textId="77777777" w:rsidR="003671FF" w:rsidRDefault="003671FF" w:rsidP="003671FF">
      <w:pPr>
        <w:pStyle w:val="NoSpacing"/>
      </w:pPr>
      <w:r>
        <w:tab/>
        <w:t>1501</w:t>
      </w:r>
      <w:r>
        <w:tab/>
        <w:t>He made his Will.</w:t>
      </w:r>
    </w:p>
    <w:p w14:paraId="3C7E6F77" w14:textId="77777777" w:rsidR="003671FF" w:rsidRDefault="003671FF" w:rsidP="003671F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74)</w:t>
      </w:r>
    </w:p>
    <w:p w14:paraId="5986FE2C" w14:textId="77777777" w:rsidR="003671FF" w:rsidRDefault="003671FF" w:rsidP="003671FF">
      <w:pPr>
        <w:pStyle w:val="NoSpacing"/>
      </w:pPr>
    </w:p>
    <w:p w14:paraId="2AD1C4F0" w14:textId="77777777" w:rsidR="003671FF" w:rsidRDefault="003671FF" w:rsidP="003671FF">
      <w:pPr>
        <w:pStyle w:val="NoSpacing"/>
      </w:pPr>
    </w:p>
    <w:p w14:paraId="4C7CF4B1" w14:textId="542B71E4" w:rsidR="00E47068" w:rsidRDefault="003671FF" w:rsidP="003671FF">
      <w:pPr>
        <w:pStyle w:val="NoSpacing"/>
      </w:pPr>
      <w:r>
        <w:t>31 January 2015</w:t>
      </w:r>
    </w:p>
    <w:p w14:paraId="21BD2394" w14:textId="34D1EBEC" w:rsidR="00EB6821" w:rsidRPr="00C009D8" w:rsidRDefault="00EB6821" w:rsidP="003671FF">
      <w:pPr>
        <w:pStyle w:val="NoSpacing"/>
      </w:pPr>
      <w:r>
        <w:t xml:space="preserve">  6 January 2021</w:t>
      </w:r>
    </w:p>
    <w:sectPr w:rsidR="00EB6821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E30C5" w14:textId="77777777" w:rsidR="003671FF" w:rsidRDefault="003671FF" w:rsidP="00920DE3">
      <w:pPr>
        <w:spacing w:after="0" w:line="240" w:lineRule="auto"/>
      </w:pPr>
      <w:r>
        <w:separator/>
      </w:r>
    </w:p>
  </w:endnote>
  <w:endnote w:type="continuationSeparator" w:id="0">
    <w:p w14:paraId="7286561C" w14:textId="77777777" w:rsidR="003671FF" w:rsidRDefault="003671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DC71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B4C5C" w14:textId="77777777" w:rsidR="00C009D8" w:rsidRPr="00C009D8" w:rsidRDefault="00C009D8">
    <w:pPr>
      <w:pStyle w:val="Footer"/>
    </w:pPr>
    <w:r>
      <w:t>Copyright I.S.Rogers 9 August 2013</w:t>
    </w:r>
  </w:p>
  <w:p w14:paraId="73DD211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C499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40B68" w14:textId="77777777" w:rsidR="003671FF" w:rsidRDefault="003671FF" w:rsidP="00920DE3">
      <w:pPr>
        <w:spacing w:after="0" w:line="240" w:lineRule="auto"/>
      </w:pPr>
      <w:r>
        <w:separator/>
      </w:r>
    </w:p>
  </w:footnote>
  <w:footnote w:type="continuationSeparator" w:id="0">
    <w:p w14:paraId="2A54809C" w14:textId="77777777" w:rsidR="003671FF" w:rsidRDefault="003671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B91C2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59CC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3FD9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1FF"/>
    <w:rsid w:val="00120749"/>
    <w:rsid w:val="003671FF"/>
    <w:rsid w:val="00624CAE"/>
    <w:rsid w:val="00920DE3"/>
    <w:rsid w:val="00C009D8"/>
    <w:rsid w:val="00CF53C8"/>
    <w:rsid w:val="00E47068"/>
    <w:rsid w:val="00EB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21531"/>
  <w15:docId w15:val="{033E59CB-64D7-47AE-A79B-FC4A641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671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2015-02-18T19:55:00Z</dcterms:created>
  <dcterms:modified xsi:type="dcterms:W3CDTF">2021-01-06T10:15:00Z</dcterms:modified>
</cp:coreProperties>
</file>