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69784" w14:textId="77777777" w:rsidR="00F97BCA" w:rsidRDefault="00F97BCA" w:rsidP="00F97B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VERDON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67F6F62" w14:textId="77777777" w:rsidR="00F97BCA" w:rsidRDefault="00F97BCA" w:rsidP="00F97BCA">
      <w:pPr>
        <w:rPr>
          <w:rFonts w:ascii="Times New Roman" w:hAnsi="Times New Roman" w:cs="Times New Roman"/>
        </w:rPr>
      </w:pPr>
    </w:p>
    <w:p w14:paraId="51E0C091" w14:textId="77777777" w:rsidR="00F97BCA" w:rsidRDefault="00F97BCA" w:rsidP="00F97BCA">
      <w:pPr>
        <w:rPr>
          <w:rFonts w:ascii="Times New Roman" w:hAnsi="Times New Roman" w:cs="Times New Roman"/>
        </w:rPr>
      </w:pPr>
    </w:p>
    <w:p w14:paraId="36485CD5" w14:textId="77777777" w:rsidR="00F97BCA" w:rsidRDefault="00F97BCA" w:rsidP="00F97B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Baldewyn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Sotterley</w:t>
      </w:r>
      <w:proofErr w:type="spellEnd"/>
      <w:r>
        <w:rPr>
          <w:rFonts w:ascii="Times New Roman" w:hAnsi="Times New Roman" w:cs="Times New Roman"/>
        </w:rPr>
        <w:t>, Suffolk(q.v.).</w:t>
      </w:r>
    </w:p>
    <w:p w14:paraId="111E2F46" w14:textId="77777777" w:rsidR="00F97BCA" w:rsidRDefault="00F97BCA" w:rsidP="00F97BCA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BF7EF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E084661" w14:textId="77777777" w:rsidR="00F97BCA" w:rsidRDefault="00F97BCA" w:rsidP="00F97BCA">
      <w:pPr>
        <w:rPr>
          <w:rFonts w:ascii="Times New Roman" w:hAnsi="Times New Roman" w:cs="Times New Roman"/>
        </w:rPr>
      </w:pPr>
    </w:p>
    <w:p w14:paraId="2E80C8B0" w14:textId="77777777" w:rsidR="00F97BCA" w:rsidRDefault="00F97BCA" w:rsidP="00F97BCA">
      <w:pPr>
        <w:rPr>
          <w:rFonts w:ascii="Times New Roman" w:hAnsi="Times New Roman" w:cs="Times New Roman"/>
        </w:rPr>
      </w:pPr>
    </w:p>
    <w:p w14:paraId="5094B59B" w14:textId="1D9FCC6D" w:rsidR="006B2F86" w:rsidRPr="00E71FC3" w:rsidRDefault="00F97BCA" w:rsidP="00F97BCA">
      <w:pPr>
        <w:pStyle w:val="NoSpacing"/>
      </w:pPr>
      <w:r>
        <w:t>7 March 2019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F813B" w14:textId="77777777" w:rsidR="00F97BCA" w:rsidRDefault="00F97BCA" w:rsidP="00E71FC3">
      <w:r>
        <w:separator/>
      </w:r>
    </w:p>
  </w:endnote>
  <w:endnote w:type="continuationSeparator" w:id="0">
    <w:p w14:paraId="7D097B58" w14:textId="77777777" w:rsidR="00F97BCA" w:rsidRDefault="00F97BC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E3D02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07D6F1" w14:textId="77777777" w:rsidR="00F97BCA" w:rsidRDefault="00F97BCA" w:rsidP="00E71FC3">
      <w:r>
        <w:separator/>
      </w:r>
    </w:p>
  </w:footnote>
  <w:footnote w:type="continuationSeparator" w:id="0">
    <w:p w14:paraId="544BE33C" w14:textId="77777777" w:rsidR="00F97BCA" w:rsidRDefault="00F97BC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BC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9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96BF1"/>
  <w15:chartTrackingRefBased/>
  <w15:docId w15:val="{73D514EF-514C-4AB7-B6DF-592C203A3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7BC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97B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2019-03-12T20:38:00Z</dcterms:created>
  <dcterms:modified xsi:type="dcterms:W3CDTF">2019-03-12T20:38:00Z</dcterms:modified>
</cp:coreProperties>
</file>