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9C5" w:rsidRDefault="002909C5" w:rsidP="002909C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VERDON</w:t>
      </w:r>
      <w:r>
        <w:rPr>
          <w:rStyle w:val="Hyperlink"/>
          <w:u w:val="none"/>
        </w:rPr>
        <w:t xml:space="preserve">     (fl.1401)</w:t>
      </w:r>
    </w:p>
    <w:p w:rsidR="002909C5" w:rsidRDefault="002909C5" w:rsidP="002909C5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2909C5" w:rsidRDefault="002909C5" w:rsidP="002909C5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2909C5" w:rsidRDefault="002909C5" w:rsidP="002909C5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 xml:space="preserve">  2 Oct.1401</w:t>
      </w:r>
      <w:r>
        <w:tab/>
        <w:t xml:space="preserve">Richard </w:t>
      </w:r>
      <w:proofErr w:type="spellStart"/>
      <w:r>
        <w:t>Kele</w:t>
      </w:r>
      <w:proofErr w:type="spellEnd"/>
      <w:r>
        <w:t xml:space="preserve"> of </w:t>
      </w:r>
      <w:proofErr w:type="gramStart"/>
      <w:r>
        <w:t>Wycombe(</w:t>
      </w:r>
      <w:proofErr w:type="gramEnd"/>
      <w:r>
        <w:t xml:space="preserve">q.v.), granted him lands, tenements and </w:t>
      </w:r>
    </w:p>
    <w:p w:rsidR="002909C5" w:rsidRDefault="002909C5" w:rsidP="002909C5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proofErr w:type="gramStart"/>
      <w:r>
        <w:t>rents</w:t>
      </w:r>
      <w:proofErr w:type="gramEnd"/>
      <w:r>
        <w:t xml:space="preserve"> in Walton, near Aylesbury, Buckinghamshire, to him.</w:t>
      </w:r>
    </w:p>
    <w:p w:rsidR="002909C5" w:rsidRDefault="002909C5" w:rsidP="002909C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ab/>
      </w:r>
      <w:r>
        <w:tab/>
      </w:r>
      <w:r>
        <w:rPr>
          <w:rStyle w:val="Hyperlink"/>
          <w:u w:val="none"/>
        </w:rPr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ref.705 349/12946/494199)</w:t>
      </w:r>
    </w:p>
    <w:p w:rsidR="002909C5" w:rsidRDefault="002909C5" w:rsidP="002909C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2909C5" w:rsidRDefault="002909C5" w:rsidP="002909C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2909C5" w:rsidRDefault="002909C5" w:rsidP="002909C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15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9C5" w:rsidRDefault="002909C5" w:rsidP="00920DE3">
      <w:pPr>
        <w:spacing w:after="0" w:line="240" w:lineRule="auto"/>
      </w:pPr>
      <w:r>
        <w:separator/>
      </w:r>
    </w:p>
  </w:endnote>
  <w:endnote w:type="continuationSeparator" w:id="0">
    <w:p w:rsidR="002909C5" w:rsidRDefault="002909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9C5" w:rsidRDefault="002909C5" w:rsidP="00920DE3">
      <w:pPr>
        <w:spacing w:after="0" w:line="240" w:lineRule="auto"/>
      </w:pPr>
      <w:r>
        <w:separator/>
      </w:r>
    </w:p>
  </w:footnote>
  <w:footnote w:type="continuationSeparator" w:id="0">
    <w:p w:rsidR="002909C5" w:rsidRDefault="002909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9C5"/>
    <w:rsid w:val="00120749"/>
    <w:rsid w:val="002909C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909C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909C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2015-03-24T22:16:00Z</dcterms:created>
  <dcterms:modified xsi:type="dcterms:W3CDTF">2015-03-24T22:17:00Z</dcterms:modified>
</cp:coreProperties>
</file>