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6C25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VENYOUR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319748C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Capell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1299060A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965AF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E98F5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600EB330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EFD1D84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22C11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15D38" w14:textId="77777777" w:rsidR="005E4F5A" w:rsidRDefault="005E4F5A" w:rsidP="005E4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2B2D91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4C953" w14:textId="77777777" w:rsidR="005E4F5A" w:rsidRDefault="005E4F5A" w:rsidP="009139A6">
      <w:r>
        <w:separator/>
      </w:r>
    </w:p>
  </w:endnote>
  <w:endnote w:type="continuationSeparator" w:id="0">
    <w:p w14:paraId="6D97E81C" w14:textId="77777777" w:rsidR="005E4F5A" w:rsidRDefault="005E4F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DAA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C2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0F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27C24" w14:textId="77777777" w:rsidR="005E4F5A" w:rsidRDefault="005E4F5A" w:rsidP="009139A6">
      <w:r>
        <w:separator/>
      </w:r>
    </w:p>
  </w:footnote>
  <w:footnote w:type="continuationSeparator" w:id="0">
    <w:p w14:paraId="127F2A37" w14:textId="77777777" w:rsidR="005E4F5A" w:rsidRDefault="005E4F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80D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D2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776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5A"/>
    <w:rsid w:val="000666E0"/>
    <w:rsid w:val="002510B7"/>
    <w:rsid w:val="005C130B"/>
    <w:rsid w:val="005E4F5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8C199"/>
  <w15:chartTrackingRefBased/>
  <w15:docId w15:val="{24E87308-E49A-42B4-BD92-5DAE8B51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E4F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2022-02-08T20:26:00Z</dcterms:created>
  <dcterms:modified xsi:type="dcterms:W3CDTF">2022-02-08T20:28:00Z</dcterms:modified>
</cp:coreProperties>
</file>