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de la VENSANA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(fl.1425)</w:t>
      </w:r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 of Exeter.</w:t>
      </w:r>
      <w:bookmarkStart w:id="0" w:name="_GoBack"/>
      <w:bookmarkEnd w:id="0"/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St.Gabriel, Bishop’s Clyst, </w:t>
      </w:r>
    </w:p>
    <w:p w:rsidR="006E5DD8" w:rsidRDefault="006E5DD8" w:rsidP="006E5DD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Devon, by the Bishop.</w:t>
      </w:r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pp.98-9)</w:t>
      </w:r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DD8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5DD8" w:rsidRPr="00E45A0D" w:rsidRDefault="006E5DD8" w:rsidP="006E5D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p w:rsidR="006B2F86" w:rsidRPr="006E5DD8" w:rsidRDefault="006E5DD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E5D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DD8" w:rsidRDefault="006E5DD8" w:rsidP="00E71FC3">
      <w:pPr>
        <w:spacing w:after="0" w:line="240" w:lineRule="auto"/>
      </w:pPr>
      <w:r>
        <w:separator/>
      </w:r>
    </w:p>
  </w:endnote>
  <w:endnote w:type="continuationSeparator" w:id="0">
    <w:p w:rsidR="006E5DD8" w:rsidRDefault="006E5D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DD8" w:rsidRDefault="006E5DD8" w:rsidP="00E71FC3">
      <w:pPr>
        <w:spacing w:after="0" w:line="240" w:lineRule="auto"/>
      </w:pPr>
      <w:r>
        <w:separator/>
      </w:r>
    </w:p>
  </w:footnote>
  <w:footnote w:type="continuationSeparator" w:id="0">
    <w:p w:rsidR="006E5DD8" w:rsidRDefault="006E5D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DD8"/>
    <w:rsid w:val="006E5DD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4DEA7"/>
  <w15:chartTrackingRefBased/>
  <w15:docId w15:val="{B8C4CF1B-F6D6-4AC0-BCDC-9DB02EFC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2016-03-18T15:52:00Z</dcterms:created>
  <dcterms:modified xsi:type="dcterms:W3CDTF">2016-03-18T15:53:00Z</dcterms:modified>
</cp:coreProperties>
</file>