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AEDC0" w14:textId="77777777" w:rsidR="006B79EC" w:rsidRDefault="006B79EC" w:rsidP="006B79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VENOUR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15EFCF12" w14:textId="77777777" w:rsidR="006B79EC" w:rsidRDefault="006B79EC" w:rsidP="006B79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Esquire.</w:t>
      </w:r>
    </w:p>
    <w:p w14:paraId="2BE7A3CE" w14:textId="77777777" w:rsidR="006B79EC" w:rsidRDefault="006B79EC" w:rsidP="006B79EC">
      <w:pPr>
        <w:pStyle w:val="NoSpacing"/>
        <w:rPr>
          <w:rFonts w:cs="Times New Roman"/>
          <w:szCs w:val="24"/>
        </w:rPr>
      </w:pPr>
    </w:p>
    <w:p w14:paraId="7083ED80" w14:textId="77777777" w:rsidR="006B79EC" w:rsidRDefault="006B79EC" w:rsidP="006B79EC">
      <w:pPr>
        <w:pStyle w:val="NoSpacing"/>
        <w:rPr>
          <w:rFonts w:cs="Times New Roman"/>
          <w:szCs w:val="24"/>
        </w:rPr>
      </w:pPr>
    </w:p>
    <w:p w14:paraId="103B3546" w14:textId="77777777" w:rsidR="006B79EC" w:rsidRDefault="006B79EC" w:rsidP="006B79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Mar.1458</w:t>
      </w:r>
      <w:r>
        <w:rPr>
          <w:rFonts w:cs="Times New Roman"/>
          <w:szCs w:val="24"/>
        </w:rPr>
        <w:tab/>
        <w:t xml:space="preserve">Henry </w:t>
      </w:r>
      <w:proofErr w:type="spellStart"/>
      <w:r>
        <w:rPr>
          <w:rFonts w:cs="Times New Roman"/>
          <w:szCs w:val="24"/>
        </w:rPr>
        <w:t>Huberst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(q.v.), gifted his goods and chattels to</w:t>
      </w:r>
    </w:p>
    <w:p w14:paraId="4A7775F4" w14:textId="77777777" w:rsidR="006B79EC" w:rsidRPr="00BE740D" w:rsidRDefault="006B79EC" w:rsidP="006B79E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him, Robert </w:t>
      </w:r>
      <w:proofErr w:type="spellStart"/>
      <w:r>
        <w:rPr>
          <w:rFonts w:cs="Times New Roman"/>
          <w:szCs w:val="24"/>
        </w:rPr>
        <w:t>Pykiner</w:t>
      </w:r>
      <w:proofErr w:type="spellEnd"/>
      <w:r>
        <w:rPr>
          <w:rFonts w:cs="Times New Roman"/>
          <w:szCs w:val="24"/>
        </w:rPr>
        <w:t xml:space="preserve"> of London, cutler(q.v.), and Edmund </w:t>
      </w:r>
      <w:proofErr w:type="spellStart"/>
      <w:r>
        <w:rPr>
          <w:rFonts w:cs="Times New Roman"/>
          <w:szCs w:val="24"/>
        </w:rPr>
        <w:t>Pygotte</w:t>
      </w:r>
      <w:proofErr w:type="spellEnd"/>
      <w:r>
        <w:rPr>
          <w:rFonts w:cs="Times New Roman"/>
          <w:szCs w:val="24"/>
        </w:rPr>
        <w:t xml:space="preserve"> of London, skinner(q.v.).</w:t>
      </w:r>
    </w:p>
    <w:p w14:paraId="63F4DBF8" w14:textId="77777777" w:rsidR="006B79EC" w:rsidRPr="00E903AC" w:rsidRDefault="006B79EC" w:rsidP="006B79EC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43A79A20" w14:textId="77777777" w:rsidR="006B79EC" w:rsidRDefault="006B79EC" w:rsidP="006B79EC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p.</w:t>
      </w:r>
      <w:r>
        <w:rPr>
          <w:rFonts w:cs="Times New Roman"/>
          <w:szCs w:val="24"/>
        </w:rPr>
        <w:t>150)</w:t>
      </w:r>
    </w:p>
    <w:p w14:paraId="0FD0A016" w14:textId="77777777" w:rsidR="006B79EC" w:rsidRDefault="006B79EC" w:rsidP="006B79EC">
      <w:pPr>
        <w:pStyle w:val="NoSpacing"/>
        <w:rPr>
          <w:rFonts w:cs="Times New Roman"/>
          <w:szCs w:val="24"/>
        </w:rPr>
      </w:pPr>
    </w:p>
    <w:p w14:paraId="519A1307" w14:textId="77777777" w:rsidR="006B79EC" w:rsidRDefault="006B79EC" w:rsidP="006B79EC">
      <w:pPr>
        <w:pStyle w:val="NoSpacing"/>
        <w:rPr>
          <w:rFonts w:cs="Times New Roman"/>
          <w:szCs w:val="24"/>
        </w:rPr>
      </w:pPr>
    </w:p>
    <w:p w14:paraId="1ED8E5BC" w14:textId="77777777" w:rsidR="006B79EC" w:rsidRDefault="006B79EC" w:rsidP="006B79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2022</w:t>
      </w:r>
    </w:p>
    <w:p w14:paraId="693EA7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26BE5" w14:textId="77777777" w:rsidR="006B79EC" w:rsidRDefault="006B79EC" w:rsidP="009139A6">
      <w:r>
        <w:separator/>
      </w:r>
    </w:p>
  </w:endnote>
  <w:endnote w:type="continuationSeparator" w:id="0">
    <w:p w14:paraId="173A3155" w14:textId="77777777" w:rsidR="006B79EC" w:rsidRDefault="006B79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574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727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8AD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BCF4A" w14:textId="77777777" w:rsidR="006B79EC" w:rsidRDefault="006B79EC" w:rsidP="009139A6">
      <w:r>
        <w:separator/>
      </w:r>
    </w:p>
  </w:footnote>
  <w:footnote w:type="continuationSeparator" w:id="0">
    <w:p w14:paraId="248A46FF" w14:textId="77777777" w:rsidR="006B79EC" w:rsidRDefault="006B79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898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A0E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9E5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EC"/>
    <w:rsid w:val="000666E0"/>
    <w:rsid w:val="002510B7"/>
    <w:rsid w:val="005C130B"/>
    <w:rsid w:val="006B79E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77F11"/>
  <w15:chartTrackingRefBased/>
  <w15:docId w15:val="{41FCD854-2175-4501-A6F0-BA84FF5E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2022-10-24T17:58:00Z</dcterms:created>
  <dcterms:modified xsi:type="dcterms:W3CDTF">2022-10-24T17:59:00Z</dcterms:modified>
</cp:coreProperties>
</file>