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BC0A8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VENOUR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59AAC30C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99148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173C8B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Elys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Thaxted, Essex, cutler(q.v.).</w:t>
      </w:r>
    </w:p>
    <w:p w14:paraId="377A5B9E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C197BEF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4813A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CE5C39" w14:textId="77777777" w:rsidR="001673FE" w:rsidRDefault="001673FE" w:rsidP="001673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1F9476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FA04B" w14:textId="77777777" w:rsidR="001673FE" w:rsidRDefault="001673FE" w:rsidP="009139A6">
      <w:r>
        <w:separator/>
      </w:r>
    </w:p>
  </w:endnote>
  <w:endnote w:type="continuationSeparator" w:id="0">
    <w:p w14:paraId="37CFFC9E" w14:textId="77777777" w:rsidR="001673FE" w:rsidRDefault="001673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B3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88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C3C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49BD9" w14:textId="77777777" w:rsidR="001673FE" w:rsidRDefault="001673FE" w:rsidP="009139A6">
      <w:r>
        <w:separator/>
      </w:r>
    </w:p>
  </w:footnote>
  <w:footnote w:type="continuationSeparator" w:id="0">
    <w:p w14:paraId="482BD9C4" w14:textId="77777777" w:rsidR="001673FE" w:rsidRDefault="001673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366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B74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E64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3FE"/>
    <w:rsid w:val="000666E0"/>
    <w:rsid w:val="001673F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CDD60"/>
  <w15:chartTrackingRefBased/>
  <w15:docId w15:val="{753F34B9-8497-4F13-AAA1-02C9F1F2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673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2022-06-17T12:36:00Z</dcterms:created>
  <dcterms:modified xsi:type="dcterms:W3CDTF">2022-06-17T12:36:00Z</dcterms:modified>
</cp:coreProperties>
</file>