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F4945" w14:textId="77777777" w:rsidR="00F54785" w:rsidRDefault="00F54785" w:rsidP="00F547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VENOUR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1D2AA56C" w14:textId="77777777" w:rsidR="00F54785" w:rsidRDefault="00F54785" w:rsidP="00F547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 Cutler.</w:t>
      </w:r>
    </w:p>
    <w:p w14:paraId="0818F369" w14:textId="77777777" w:rsidR="00F54785" w:rsidRDefault="00F54785" w:rsidP="00F547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3EA816" w14:textId="77777777" w:rsidR="00F54785" w:rsidRDefault="00F54785" w:rsidP="00F547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C31C86" w14:textId="77777777" w:rsidR="00F54785" w:rsidRDefault="00F54785" w:rsidP="00F547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Swetyng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him.</w:t>
      </w:r>
    </w:p>
    <w:p w14:paraId="5E2A13EC" w14:textId="77777777" w:rsidR="00F54785" w:rsidRDefault="00F54785" w:rsidP="00F547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327E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https://waalt.uh.edu/index.php/CP40/561:_K-Z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F4B3D5F" w14:textId="77777777" w:rsidR="00F54785" w:rsidRDefault="00F54785" w:rsidP="00F547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7E29EC" w14:textId="77777777" w:rsidR="00F54785" w:rsidRDefault="00F54785" w:rsidP="00F547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1B165C" w14:textId="77777777" w:rsidR="00F54785" w:rsidRDefault="00F54785" w:rsidP="00F547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2022</w:t>
      </w:r>
    </w:p>
    <w:p w14:paraId="2FC837B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1196A" w14:textId="77777777" w:rsidR="00F54785" w:rsidRDefault="00F54785" w:rsidP="009139A6">
      <w:r>
        <w:separator/>
      </w:r>
    </w:p>
  </w:endnote>
  <w:endnote w:type="continuationSeparator" w:id="0">
    <w:p w14:paraId="51499ED5" w14:textId="77777777" w:rsidR="00F54785" w:rsidRDefault="00F547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C7A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BB10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279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F5B5A" w14:textId="77777777" w:rsidR="00F54785" w:rsidRDefault="00F54785" w:rsidP="009139A6">
      <w:r>
        <w:separator/>
      </w:r>
    </w:p>
  </w:footnote>
  <w:footnote w:type="continuationSeparator" w:id="0">
    <w:p w14:paraId="07BA4CB7" w14:textId="77777777" w:rsidR="00F54785" w:rsidRDefault="00F547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A0A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543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FFC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78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5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67FDE"/>
  <w15:chartTrackingRefBased/>
  <w15:docId w15:val="{5F3A6E26-80A4-4D86-ADA9-4D2A4A13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547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61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2022-06-18T15:07:00Z</dcterms:created>
  <dcterms:modified xsi:type="dcterms:W3CDTF">2022-06-18T15:08:00Z</dcterms:modified>
</cp:coreProperties>
</file>