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B6F4B" w14:textId="77777777" w:rsidR="00CC54E0" w:rsidRDefault="00CC54E0" w:rsidP="00CC5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VENOUR</w:t>
      </w:r>
      <w:r>
        <w:rPr>
          <w:rFonts w:ascii="Times New Roman" w:hAnsi="Times New Roman" w:cs="Times New Roman"/>
        </w:rPr>
        <w:t xml:space="preserve">      (fl.1483)</w:t>
      </w:r>
    </w:p>
    <w:p w14:paraId="7C997219" w14:textId="77777777" w:rsidR="00CC54E0" w:rsidRDefault="00CC54E0" w:rsidP="00CC5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Hunden</w:t>
      </w:r>
      <w:proofErr w:type="spellEnd"/>
      <w:r>
        <w:rPr>
          <w:rFonts w:ascii="Times New Roman" w:hAnsi="Times New Roman" w:cs="Times New Roman"/>
        </w:rPr>
        <w:t>, Suffolk. Butcher.</w:t>
      </w:r>
    </w:p>
    <w:p w14:paraId="25BB31D4" w14:textId="77777777" w:rsidR="00CC54E0" w:rsidRDefault="00CC54E0" w:rsidP="00CC54E0">
      <w:pPr>
        <w:rPr>
          <w:rFonts w:ascii="Times New Roman" w:hAnsi="Times New Roman" w:cs="Times New Roman"/>
        </w:rPr>
      </w:pPr>
    </w:p>
    <w:p w14:paraId="19735887" w14:textId="77777777" w:rsidR="00CC54E0" w:rsidRDefault="00CC54E0" w:rsidP="00CC54E0">
      <w:pPr>
        <w:rPr>
          <w:rFonts w:ascii="Times New Roman" w:hAnsi="Times New Roman" w:cs="Times New Roman"/>
        </w:rPr>
      </w:pPr>
    </w:p>
    <w:p w14:paraId="7917E398" w14:textId="77777777" w:rsidR="00CC54E0" w:rsidRDefault="00CC54E0" w:rsidP="00CC5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Clopton, esquire(q.v.), brought a plaint of debt against him,</w:t>
      </w:r>
    </w:p>
    <w:p w14:paraId="24833309" w14:textId="77777777" w:rsidR="00CC54E0" w:rsidRDefault="00CC54E0" w:rsidP="00CC54E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Walshe of Bulmer, Essex(q.v.), Nicholas </w:t>
      </w:r>
      <w:proofErr w:type="spellStart"/>
      <w:r>
        <w:rPr>
          <w:rFonts w:ascii="Times New Roman" w:hAnsi="Times New Roman" w:cs="Times New Roman"/>
        </w:rPr>
        <w:t>Rokell</w:t>
      </w:r>
      <w:proofErr w:type="spellEnd"/>
      <w:r>
        <w:rPr>
          <w:rFonts w:ascii="Times New Roman" w:hAnsi="Times New Roman" w:cs="Times New Roman"/>
        </w:rPr>
        <w:t xml:space="preserve"> of Long </w:t>
      </w:r>
      <w:proofErr w:type="spellStart"/>
      <w:r>
        <w:rPr>
          <w:rFonts w:ascii="Times New Roman" w:hAnsi="Times New Roman" w:cs="Times New Roman"/>
        </w:rPr>
        <w:t>Melford</w:t>
      </w:r>
      <w:proofErr w:type="spellEnd"/>
      <w:r>
        <w:rPr>
          <w:rFonts w:ascii="Times New Roman" w:hAnsi="Times New Roman" w:cs="Times New Roman"/>
        </w:rPr>
        <w:t xml:space="preserve">, Suffolk(q.v.) and William Pert of </w:t>
      </w:r>
      <w:proofErr w:type="spellStart"/>
      <w:r>
        <w:rPr>
          <w:rFonts w:ascii="Times New Roman" w:hAnsi="Times New Roman" w:cs="Times New Roman"/>
        </w:rPr>
        <w:t>Alveley</w:t>
      </w:r>
      <w:proofErr w:type="spellEnd"/>
      <w:r>
        <w:rPr>
          <w:rFonts w:ascii="Times New Roman" w:hAnsi="Times New Roman" w:cs="Times New Roman"/>
        </w:rPr>
        <w:t>, Essex(q.v.).</w:t>
      </w:r>
    </w:p>
    <w:p w14:paraId="58499AA3" w14:textId="77777777" w:rsidR="00CC54E0" w:rsidRDefault="00CC54E0" w:rsidP="00CC5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ABE4C2A" w14:textId="77777777" w:rsidR="00CC54E0" w:rsidRDefault="00CC54E0" w:rsidP="00CC54E0">
      <w:pPr>
        <w:rPr>
          <w:rFonts w:ascii="Times New Roman" w:hAnsi="Times New Roman" w:cs="Times New Roman"/>
        </w:rPr>
      </w:pPr>
    </w:p>
    <w:p w14:paraId="117C9EC8" w14:textId="77777777" w:rsidR="00CC54E0" w:rsidRDefault="00CC54E0" w:rsidP="00CC54E0">
      <w:pPr>
        <w:rPr>
          <w:rFonts w:ascii="Times New Roman" w:hAnsi="Times New Roman" w:cs="Times New Roman"/>
        </w:rPr>
      </w:pPr>
    </w:p>
    <w:p w14:paraId="74E428FB" w14:textId="77777777" w:rsidR="00CC54E0" w:rsidRDefault="00CC54E0" w:rsidP="00CC54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2019</w:t>
      </w:r>
    </w:p>
    <w:p w14:paraId="70052C94" w14:textId="77777777" w:rsidR="006B2F86" w:rsidRPr="00E71FC3" w:rsidRDefault="00CC54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EF2CC" w14:textId="77777777" w:rsidR="00CC54E0" w:rsidRDefault="00CC54E0" w:rsidP="00E71FC3">
      <w:r>
        <w:separator/>
      </w:r>
    </w:p>
  </w:endnote>
  <w:endnote w:type="continuationSeparator" w:id="0">
    <w:p w14:paraId="631B148F" w14:textId="77777777" w:rsidR="00CC54E0" w:rsidRDefault="00CC54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80A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43B6F" w14:textId="77777777" w:rsidR="00CC54E0" w:rsidRDefault="00CC54E0" w:rsidP="00E71FC3">
      <w:r>
        <w:separator/>
      </w:r>
    </w:p>
  </w:footnote>
  <w:footnote w:type="continuationSeparator" w:id="0">
    <w:p w14:paraId="4146C689" w14:textId="77777777" w:rsidR="00CC54E0" w:rsidRDefault="00CC54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4E0"/>
    <w:rsid w:val="001A7C09"/>
    <w:rsid w:val="00577BD5"/>
    <w:rsid w:val="00656CBA"/>
    <w:rsid w:val="006A1F77"/>
    <w:rsid w:val="00733BE7"/>
    <w:rsid w:val="00AB52E8"/>
    <w:rsid w:val="00B16D3F"/>
    <w:rsid w:val="00BB41AC"/>
    <w:rsid w:val="00CC54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1C267"/>
  <w15:chartTrackingRefBased/>
  <w15:docId w15:val="{799A36A2-6825-44AD-B963-7C00655B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4E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2019-07-28T18:48:00Z</dcterms:created>
  <dcterms:modified xsi:type="dcterms:W3CDTF">2019-07-28T18:49:00Z</dcterms:modified>
</cp:coreProperties>
</file>