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2F0E9" w14:textId="77777777" w:rsidR="00E939C2" w:rsidRDefault="00E939C2" w:rsidP="00E939C2">
      <w:pPr>
        <w:pStyle w:val="NoSpacing"/>
      </w:pPr>
      <w:r>
        <w:rPr>
          <w:u w:val="single"/>
        </w:rPr>
        <w:t>John VENOUR</w:t>
      </w:r>
      <w:r>
        <w:t xml:space="preserve">       (fl.1440)</w:t>
      </w:r>
    </w:p>
    <w:p w14:paraId="6CC04A56" w14:textId="509F63D9" w:rsidR="00484E0D" w:rsidRDefault="00484E0D" w:rsidP="00E939C2">
      <w:pPr>
        <w:pStyle w:val="NoSpacing"/>
      </w:pPr>
      <w:r>
        <w:t>of Dorset.</w:t>
      </w:r>
    </w:p>
    <w:p w14:paraId="51810411" w14:textId="77777777" w:rsidR="00E939C2" w:rsidRDefault="00E939C2" w:rsidP="00E939C2">
      <w:pPr>
        <w:pStyle w:val="NoSpacing"/>
      </w:pPr>
    </w:p>
    <w:p w14:paraId="5D85EFD1" w14:textId="77777777" w:rsidR="00E939C2" w:rsidRDefault="00E939C2" w:rsidP="00E939C2">
      <w:pPr>
        <w:pStyle w:val="NoSpacing"/>
      </w:pPr>
    </w:p>
    <w:p w14:paraId="6472135F" w14:textId="77777777" w:rsidR="00484E0D" w:rsidRDefault="00484E0D" w:rsidP="00484E0D">
      <w:pPr>
        <w:pStyle w:val="NoSpacing"/>
      </w:pPr>
      <w:r>
        <w:t>20 Sep.1434</w:t>
      </w:r>
      <w:r>
        <w:tab/>
        <w:t>He was a juror on the inquisition post mortem held in Sherborne,</w:t>
      </w:r>
    </w:p>
    <w:p w14:paraId="075E054C" w14:textId="77777777" w:rsidR="00484E0D" w:rsidRDefault="00484E0D" w:rsidP="00484E0D">
      <w:pPr>
        <w:pStyle w:val="NoSpacing"/>
      </w:pPr>
      <w:r>
        <w:tab/>
      </w:r>
      <w:r>
        <w:tab/>
        <w:t>Dorset, into land of the late Eleanor Chidiock(q.v.).</w:t>
      </w:r>
    </w:p>
    <w:p w14:paraId="514BCFDC" w14:textId="7BD8886F" w:rsidR="00484E0D" w:rsidRDefault="00484E0D" w:rsidP="00E939C2">
      <w:pPr>
        <w:pStyle w:val="NoSpacing"/>
      </w:pPr>
      <w:r>
        <w:tab/>
      </w:r>
      <w:r>
        <w:tab/>
        <w:t>(www.inquisitionspostmortem.ac.uk  ref. eCIPM  24-230)</w:t>
      </w:r>
    </w:p>
    <w:p w14:paraId="764E177D" w14:textId="77777777" w:rsidR="00E939C2" w:rsidRDefault="00E939C2" w:rsidP="00E939C2">
      <w:pPr>
        <w:pStyle w:val="NoSpacing"/>
      </w:pPr>
      <w:r>
        <w:t xml:space="preserve">  8 Nov.1440</w:t>
      </w:r>
      <w:r>
        <w:tab/>
        <w:t>He was a juror on the inquisition post mortem held in Sherbourne,</w:t>
      </w:r>
    </w:p>
    <w:p w14:paraId="2CE80C33" w14:textId="77777777" w:rsidR="00E939C2" w:rsidRDefault="00E939C2" w:rsidP="00E939C2">
      <w:pPr>
        <w:pStyle w:val="NoSpacing"/>
      </w:pPr>
      <w:r>
        <w:tab/>
      </w:r>
      <w:r>
        <w:tab/>
        <w:t>Dorset, into lands of the late John Fauntleroy(q.v.).</w:t>
      </w:r>
    </w:p>
    <w:p w14:paraId="5D28C8AF" w14:textId="77777777" w:rsidR="00E939C2" w:rsidRDefault="00E939C2" w:rsidP="00E939C2">
      <w:pPr>
        <w:pStyle w:val="NoSpacing"/>
      </w:pPr>
      <w:r>
        <w:tab/>
      </w:r>
      <w:r>
        <w:tab/>
        <w:t>(www.inquisitionspostmortem.ac.uk  ref. eCIPM 25-413)</w:t>
      </w:r>
    </w:p>
    <w:p w14:paraId="00A7B858" w14:textId="77777777" w:rsidR="00E939C2" w:rsidRDefault="00E939C2" w:rsidP="00E939C2">
      <w:pPr>
        <w:pStyle w:val="NoSpacing"/>
      </w:pPr>
    </w:p>
    <w:p w14:paraId="3D57C87C" w14:textId="77777777" w:rsidR="00E939C2" w:rsidRDefault="00E939C2" w:rsidP="00E939C2">
      <w:pPr>
        <w:pStyle w:val="NoSpacing"/>
      </w:pPr>
    </w:p>
    <w:p w14:paraId="6BB2FF95" w14:textId="77777777" w:rsidR="00E939C2" w:rsidRDefault="00E939C2" w:rsidP="00E939C2">
      <w:pPr>
        <w:pStyle w:val="NoSpacing"/>
      </w:pPr>
      <w:r>
        <w:t>24 January 2017</w:t>
      </w:r>
    </w:p>
    <w:p w14:paraId="10832E9C" w14:textId="7BB21211" w:rsidR="00484E0D" w:rsidRDefault="00484E0D" w:rsidP="00E939C2">
      <w:pPr>
        <w:pStyle w:val="NoSpacing"/>
      </w:pPr>
      <w:r>
        <w:t>30 May 2023</w:t>
      </w:r>
    </w:p>
    <w:p w14:paraId="4D03E7D2" w14:textId="77777777" w:rsidR="006B2F86" w:rsidRPr="00E939C2" w:rsidRDefault="00484E0D" w:rsidP="00E71FC3">
      <w:pPr>
        <w:pStyle w:val="NoSpacing"/>
      </w:pPr>
    </w:p>
    <w:sectPr w:rsidR="006B2F86" w:rsidRPr="00E939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04110" w14:textId="77777777" w:rsidR="00E939C2" w:rsidRDefault="00E939C2" w:rsidP="00E71FC3">
      <w:pPr>
        <w:spacing w:after="0" w:line="240" w:lineRule="auto"/>
      </w:pPr>
      <w:r>
        <w:separator/>
      </w:r>
    </w:p>
  </w:endnote>
  <w:endnote w:type="continuationSeparator" w:id="0">
    <w:p w14:paraId="7A69DF4B" w14:textId="77777777" w:rsidR="00E939C2" w:rsidRDefault="00E939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53A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14453" w14:textId="77777777" w:rsidR="00E939C2" w:rsidRDefault="00E939C2" w:rsidP="00E71FC3">
      <w:pPr>
        <w:spacing w:after="0" w:line="240" w:lineRule="auto"/>
      </w:pPr>
      <w:r>
        <w:separator/>
      </w:r>
    </w:p>
  </w:footnote>
  <w:footnote w:type="continuationSeparator" w:id="0">
    <w:p w14:paraId="1CD59E4A" w14:textId="77777777" w:rsidR="00E939C2" w:rsidRDefault="00E939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9C2"/>
    <w:rsid w:val="001A7C09"/>
    <w:rsid w:val="00484E0D"/>
    <w:rsid w:val="00577BD5"/>
    <w:rsid w:val="00656CBA"/>
    <w:rsid w:val="006A1F77"/>
    <w:rsid w:val="00733BE7"/>
    <w:rsid w:val="00AB52E8"/>
    <w:rsid w:val="00B16D3F"/>
    <w:rsid w:val="00BB41AC"/>
    <w:rsid w:val="00E71FC3"/>
    <w:rsid w:val="00E939C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9281B"/>
  <w15:chartTrackingRefBased/>
  <w15:docId w15:val="{6988FD0B-2476-4BEA-870D-4D406A5D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2017-01-24T14:31:00Z</dcterms:created>
  <dcterms:modified xsi:type="dcterms:W3CDTF">2023-05-30T06:57:00Z</dcterms:modified>
</cp:coreProperties>
</file>