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B1F3D" w14:textId="0A29E352" w:rsidR="006B2F86" w:rsidRDefault="00B604EE" w:rsidP="00E71FC3">
      <w:pPr>
        <w:pStyle w:val="NoSpacing"/>
      </w:pPr>
      <w:r>
        <w:rPr>
          <w:u w:val="single"/>
        </w:rPr>
        <w:t>Alice VENOUR</w:t>
      </w:r>
      <w:r>
        <w:t xml:space="preserve">  </w:t>
      </w:r>
      <w:proofErr w:type="gramStart"/>
      <w:r>
        <w:t xml:space="preserve">   (</w:t>
      </w:r>
      <w:proofErr w:type="gramEnd"/>
      <w:r>
        <w:t>fl.1430)</w:t>
      </w:r>
    </w:p>
    <w:p w14:paraId="04027B03" w14:textId="6E35DABC" w:rsidR="00B604EE" w:rsidRDefault="00B604EE" w:rsidP="00E71FC3">
      <w:pPr>
        <w:pStyle w:val="NoSpacing"/>
      </w:pPr>
    </w:p>
    <w:p w14:paraId="2315446D" w14:textId="01EED342" w:rsidR="00B604EE" w:rsidRDefault="00B604EE" w:rsidP="00E71FC3">
      <w:pPr>
        <w:pStyle w:val="NoSpacing"/>
      </w:pPr>
    </w:p>
    <w:p w14:paraId="422B2D4B" w14:textId="1F83C6C0" w:rsidR="00B604EE" w:rsidRDefault="00B604EE" w:rsidP="00E71FC3">
      <w:pPr>
        <w:pStyle w:val="NoSpacing"/>
      </w:pPr>
      <w:r>
        <w:t xml:space="preserve">Daughter of John and Jane </w:t>
      </w:r>
      <w:proofErr w:type="spellStart"/>
      <w:r>
        <w:t>Venour</w:t>
      </w:r>
      <w:proofErr w:type="spellEnd"/>
      <w:r>
        <w:t xml:space="preserve"> of Kingswood, Hertfordshire.   (H.P. p.667)</w:t>
      </w:r>
    </w:p>
    <w:p w14:paraId="1D6C81E7" w14:textId="4C2CCAD3" w:rsidR="00B604EE" w:rsidRDefault="00B604EE" w:rsidP="00E71FC3">
      <w:pPr>
        <w:pStyle w:val="NoSpacing"/>
      </w:pPr>
      <w:r>
        <w:t xml:space="preserve">= Peter </w:t>
      </w:r>
      <w:proofErr w:type="spellStart"/>
      <w:r>
        <w:t>Paule</w:t>
      </w:r>
      <w:proofErr w:type="spellEnd"/>
      <w:r>
        <w:t xml:space="preserve"> of Baldock, Hertfordshire(q.v.).   (ibid.)</w:t>
      </w:r>
    </w:p>
    <w:p w14:paraId="6D6DDC36" w14:textId="2AA60279" w:rsidR="00B604EE" w:rsidRDefault="00B604EE" w:rsidP="00E71FC3">
      <w:pPr>
        <w:pStyle w:val="NoSpacing"/>
      </w:pPr>
    </w:p>
    <w:p w14:paraId="3DB9A35D" w14:textId="15BD0499" w:rsidR="00B604EE" w:rsidRDefault="00B604EE" w:rsidP="00E71FC3">
      <w:pPr>
        <w:pStyle w:val="NoSpacing"/>
      </w:pPr>
    </w:p>
    <w:p w14:paraId="2494D75B" w14:textId="62700AE8" w:rsidR="00B604EE" w:rsidRDefault="00B604EE" w:rsidP="00E71FC3">
      <w:pPr>
        <w:pStyle w:val="NoSpacing"/>
      </w:pPr>
      <w:r>
        <w:tab/>
        <w:t>1472</w:t>
      </w:r>
      <w:r>
        <w:tab/>
        <w:t>She was pardoned. (ibid.)</w:t>
      </w:r>
    </w:p>
    <w:p w14:paraId="7F5F5386" w14:textId="07143571" w:rsidR="00B604EE" w:rsidRDefault="00B604EE" w:rsidP="00E71FC3">
      <w:pPr>
        <w:pStyle w:val="NoSpacing"/>
      </w:pPr>
    </w:p>
    <w:p w14:paraId="2D52E9F9" w14:textId="60E6B897" w:rsidR="00B604EE" w:rsidRDefault="00B604EE" w:rsidP="00E71FC3">
      <w:pPr>
        <w:pStyle w:val="NoSpacing"/>
      </w:pPr>
    </w:p>
    <w:p w14:paraId="0E446F78" w14:textId="0D114573" w:rsidR="00B604EE" w:rsidRPr="00B604EE" w:rsidRDefault="00B604EE" w:rsidP="00E71FC3">
      <w:pPr>
        <w:pStyle w:val="NoSpacing"/>
      </w:pPr>
      <w:r>
        <w:t>9 August 2018</w:t>
      </w:r>
      <w:bookmarkStart w:id="0" w:name="_GoBack"/>
      <w:bookmarkEnd w:id="0"/>
    </w:p>
    <w:sectPr w:rsidR="00B604EE" w:rsidRPr="00B604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F6BEA" w14:textId="77777777" w:rsidR="00B604EE" w:rsidRDefault="00B604EE" w:rsidP="00E71FC3">
      <w:pPr>
        <w:spacing w:after="0" w:line="240" w:lineRule="auto"/>
      </w:pPr>
      <w:r>
        <w:separator/>
      </w:r>
    </w:p>
  </w:endnote>
  <w:endnote w:type="continuationSeparator" w:id="0">
    <w:p w14:paraId="747FE22B" w14:textId="77777777" w:rsidR="00B604EE" w:rsidRDefault="00B604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308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A4174" w14:textId="77777777" w:rsidR="00B604EE" w:rsidRDefault="00B604EE" w:rsidP="00E71FC3">
      <w:pPr>
        <w:spacing w:after="0" w:line="240" w:lineRule="auto"/>
      </w:pPr>
      <w:r>
        <w:separator/>
      </w:r>
    </w:p>
  </w:footnote>
  <w:footnote w:type="continuationSeparator" w:id="0">
    <w:p w14:paraId="51E51138" w14:textId="77777777" w:rsidR="00B604EE" w:rsidRDefault="00B604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EE"/>
    <w:rsid w:val="001A7C09"/>
    <w:rsid w:val="00577BD5"/>
    <w:rsid w:val="00656CBA"/>
    <w:rsid w:val="006A1F77"/>
    <w:rsid w:val="00733BE7"/>
    <w:rsid w:val="00AB52E8"/>
    <w:rsid w:val="00B16D3F"/>
    <w:rsid w:val="00B604E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469EF"/>
  <w15:chartTrackingRefBased/>
  <w15:docId w15:val="{B9C8E947-8B51-49B6-B125-52A643E0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2018-08-09T19:12:00Z</dcterms:created>
  <dcterms:modified xsi:type="dcterms:W3CDTF">2018-08-09T19:15:00Z</dcterms:modified>
</cp:coreProperties>
</file>