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DBBF1" w14:textId="77777777" w:rsidR="00AB7261" w:rsidRDefault="00AB7261" w:rsidP="00AB7261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Agnes VENOUR</w:t>
      </w:r>
      <w:r>
        <w:rPr>
          <w:szCs w:val="24"/>
        </w:rPr>
        <w:t xml:space="preserve">       (fl.1480)</w:t>
      </w:r>
    </w:p>
    <w:p w14:paraId="64B000D6" w14:textId="77777777" w:rsidR="00AB7261" w:rsidRDefault="00AB7261" w:rsidP="00AB7261">
      <w:pPr>
        <w:pStyle w:val="NoSpacing"/>
        <w:jc w:val="both"/>
        <w:rPr>
          <w:szCs w:val="24"/>
        </w:rPr>
      </w:pPr>
      <w:r>
        <w:rPr>
          <w:szCs w:val="24"/>
        </w:rPr>
        <w:t xml:space="preserve">of </w:t>
      </w:r>
      <w:proofErr w:type="spellStart"/>
      <w:r>
        <w:rPr>
          <w:szCs w:val="24"/>
        </w:rPr>
        <w:t>Honyden</w:t>
      </w:r>
      <w:proofErr w:type="spellEnd"/>
      <w:r>
        <w:rPr>
          <w:szCs w:val="24"/>
        </w:rPr>
        <w:t>, Suffolk. Spinster.</w:t>
      </w:r>
    </w:p>
    <w:p w14:paraId="4F1D0E59" w14:textId="77777777" w:rsidR="00AB7261" w:rsidRDefault="00AB7261" w:rsidP="00AB7261">
      <w:pPr>
        <w:pStyle w:val="NoSpacing"/>
        <w:jc w:val="both"/>
        <w:rPr>
          <w:szCs w:val="24"/>
        </w:rPr>
      </w:pPr>
    </w:p>
    <w:p w14:paraId="28BC48CC" w14:textId="77777777" w:rsidR="00AB7261" w:rsidRDefault="00AB7261" w:rsidP="00AB7261">
      <w:pPr>
        <w:pStyle w:val="NoSpacing"/>
        <w:jc w:val="both"/>
        <w:rPr>
          <w:szCs w:val="24"/>
        </w:rPr>
      </w:pPr>
    </w:p>
    <w:p w14:paraId="5A417321" w14:textId="77777777" w:rsidR="00AB7261" w:rsidRDefault="00AB7261" w:rsidP="00AB7261">
      <w:pPr>
        <w:pStyle w:val="NoSpacing"/>
        <w:jc w:val="both"/>
        <w:rPr>
          <w:szCs w:val="24"/>
        </w:rPr>
      </w:pPr>
      <w:r>
        <w:rPr>
          <w:szCs w:val="24"/>
        </w:rPr>
        <w:t>11 Jul.1480</w:t>
      </w:r>
      <w:r>
        <w:rPr>
          <w:szCs w:val="24"/>
        </w:rPr>
        <w:tab/>
        <w:t>She was granted a general pardon.    (C.P.R. 1476-85 p.203)</w:t>
      </w:r>
    </w:p>
    <w:p w14:paraId="1BEA9B99" w14:textId="77777777" w:rsidR="00AB7261" w:rsidRDefault="00AB7261" w:rsidP="00AB7261">
      <w:pPr>
        <w:pStyle w:val="NoSpacing"/>
        <w:jc w:val="both"/>
        <w:rPr>
          <w:szCs w:val="24"/>
        </w:rPr>
      </w:pPr>
    </w:p>
    <w:p w14:paraId="125FF18F" w14:textId="77777777" w:rsidR="00AB7261" w:rsidRDefault="00AB7261" w:rsidP="00AB7261">
      <w:pPr>
        <w:pStyle w:val="NoSpacing"/>
        <w:jc w:val="both"/>
        <w:rPr>
          <w:szCs w:val="24"/>
        </w:rPr>
      </w:pPr>
    </w:p>
    <w:p w14:paraId="05C2BE8A" w14:textId="77777777" w:rsidR="00AB7261" w:rsidRDefault="00AB7261" w:rsidP="00AB7261">
      <w:pPr>
        <w:pStyle w:val="NoSpacing"/>
        <w:jc w:val="both"/>
        <w:rPr>
          <w:szCs w:val="24"/>
        </w:rPr>
      </w:pPr>
      <w:r>
        <w:rPr>
          <w:szCs w:val="24"/>
        </w:rPr>
        <w:t>24 December 2025</w:t>
      </w:r>
    </w:p>
    <w:p w14:paraId="4661E24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CBDE2" w14:textId="77777777" w:rsidR="007E380C" w:rsidRDefault="007E380C" w:rsidP="00086E2C">
      <w:pPr>
        <w:spacing w:after="0" w:line="240" w:lineRule="auto"/>
      </w:pPr>
      <w:r>
        <w:separator/>
      </w:r>
    </w:p>
  </w:endnote>
  <w:endnote w:type="continuationSeparator" w:id="0">
    <w:p w14:paraId="4808488E" w14:textId="77777777" w:rsidR="007E380C" w:rsidRDefault="007E380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4561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ADAC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0E00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D49BF" w14:textId="77777777" w:rsidR="007E380C" w:rsidRDefault="007E380C" w:rsidP="00086E2C">
      <w:pPr>
        <w:spacing w:after="0" w:line="240" w:lineRule="auto"/>
      </w:pPr>
      <w:r>
        <w:separator/>
      </w:r>
    </w:p>
  </w:footnote>
  <w:footnote w:type="continuationSeparator" w:id="0">
    <w:p w14:paraId="574DE1A1" w14:textId="77777777" w:rsidR="007E380C" w:rsidRDefault="007E380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1523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6E10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DEB6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261"/>
    <w:rsid w:val="00086E2C"/>
    <w:rsid w:val="000A2E7A"/>
    <w:rsid w:val="002244B7"/>
    <w:rsid w:val="00314D94"/>
    <w:rsid w:val="00617568"/>
    <w:rsid w:val="006E68FA"/>
    <w:rsid w:val="007E380C"/>
    <w:rsid w:val="00AB7261"/>
    <w:rsid w:val="00ED3A55"/>
    <w:rsid w:val="00F1577C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7E2D1"/>
  <w15:chartTrackingRefBased/>
  <w15:docId w15:val="{EF8777BF-66C2-4734-A39F-245304A85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B726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21</Words>
  <Characters>119</Characters>
  <Application>Microsoft Office Word</Application>
  <DocSecurity>0</DocSecurity>
  <Lines>8</Lines>
  <Paragraphs>4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2025-12-25T21:33:00Z</dcterms:created>
  <dcterms:modified xsi:type="dcterms:W3CDTF">2025-12-25T21:34:00Z</dcterms:modified>
</cp:coreProperties>
</file>