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DB7" w:rsidRDefault="00817DB7" w:rsidP="00817D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VENNEWODE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817DB7" w:rsidRDefault="00817DB7" w:rsidP="00817D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7DB7" w:rsidRDefault="00817DB7" w:rsidP="00817D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7DB7" w:rsidRDefault="00817DB7" w:rsidP="00817D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Jun.1419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Week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</w:t>
      </w:r>
    </w:p>
    <w:p w:rsidR="00817DB7" w:rsidRDefault="00817DB7" w:rsidP="00817D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Cornwall, into land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Hankeford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817DB7" w:rsidRDefault="00817DB7" w:rsidP="00817D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21-329)</w:t>
      </w:r>
    </w:p>
    <w:p w:rsidR="00817DB7" w:rsidRDefault="00817DB7" w:rsidP="00817D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7DB7" w:rsidRDefault="00817DB7" w:rsidP="00817D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817DB7" w:rsidRDefault="00817DB7" w:rsidP="00817D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March 2016</w:t>
      </w:r>
      <w:bookmarkStart w:id="0" w:name="_GoBack"/>
      <w:bookmarkEnd w:id="0"/>
    </w:p>
    <w:sectPr w:rsidR="006B2F86" w:rsidRPr="00817DB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DB7" w:rsidRDefault="00817DB7" w:rsidP="00E71FC3">
      <w:pPr>
        <w:spacing w:after="0" w:line="240" w:lineRule="auto"/>
      </w:pPr>
      <w:r>
        <w:separator/>
      </w:r>
    </w:p>
  </w:endnote>
  <w:endnote w:type="continuationSeparator" w:id="0">
    <w:p w:rsidR="00817DB7" w:rsidRDefault="00817DB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DB7" w:rsidRDefault="00817DB7" w:rsidP="00E71FC3">
      <w:pPr>
        <w:spacing w:after="0" w:line="240" w:lineRule="auto"/>
      </w:pPr>
      <w:r>
        <w:separator/>
      </w:r>
    </w:p>
  </w:footnote>
  <w:footnote w:type="continuationSeparator" w:id="0">
    <w:p w:rsidR="00817DB7" w:rsidRDefault="00817DB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DB7"/>
    <w:rsid w:val="00817DB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011C3"/>
  <w15:chartTrackingRefBased/>
  <w15:docId w15:val="{56E4C70F-7E1C-4765-918C-3436045AB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2016-03-29T19:02:00Z</dcterms:created>
  <dcterms:modified xsi:type="dcterms:W3CDTF">2016-03-29T19:03:00Z</dcterms:modified>
</cp:coreProperties>
</file>