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4A84F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Cecilia VENNECOMBE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fl.1470)</w:t>
      </w:r>
    </w:p>
    <w:p w14:paraId="38C9BFCF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2ED02B43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031872A0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Walter(q.v.).</w:t>
      </w:r>
    </w:p>
    <w:p w14:paraId="5BF209F6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A25082">
          <w:rPr>
            <w:rStyle w:val="Hyperlink"/>
            <w:rFonts w:cs="Times New Roman"/>
            <w:szCs w:val="24"/>
            <w:lang w:val="en-GB"/>
          </w:rPr>
          <w:t>http://aalt.law.uh.edu/Indices/CP40Indices/CP40no837/CP40no837Pl.htm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F751827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7A2C95B0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1B777527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1470</w:t>
      </w:r>
      <w:r>
        <w:rPr>
          <w:rFonts w:cs="Times New Roman"/>
          <w:szCs w:val="24"/>
          <w:lang w:val="en-GB"/>
        </w:rPr>
        <w:tab/>
        <w:t>They made a plaint of trespass and assault against Laurence Cineme of</w:t>
      </w:r>
    </w:p>
    <w:p w14:paraId="50D62884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Crediton, Devon.    (ibid.)</w:t>
      </w:r>
    </w:p>
    <w:p w14:paraId="42DD3781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3BA72AC0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</w:p>
    <w:p w14:paraId="171FEE41" w14:textId="77777777" w:rsidR="00A93EF2" w:rsidRDefault="00A93EF2" w:rsidP="00A93E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2024</w:t>
      </w:r>
    </w:p>
    <w:p w14:paraId="00D315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D20A8" w14:textId="77777777" w:rsidR="00A93EF2" w:rsidRDefault="00A93EF2" w:rsidP="009139A6">
      <w:r>
        <w:separator/>
      </w:r>
    </w:p>
  </w:endnote>
  <w:endnote w:type="continuationSeparator" w:id="0">
    <w:p w14:paraId="02FF85B4" w14:textId="77777777" w:rsidR="00A93EF2" w:rsidRDefault="00A93E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52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6DF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4F9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2C27D" w14:textId="77777777" w:rsidR="00A93EF2" w:rsidRDefault="00A93EF2" w:rsidP="009139A6">
      <w:r>
        <w:separator/>
      </w:r>
    </w:p>
  </w:footnote>
  <w:footnote w:type="continuationSeparator" w:id="0">
    <w:p w14:paraId="2969F4C1" w14:textId="77777777" w:rsidR="00A93EF2" w:rsidRDefault="00A93E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6C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91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D0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F2"/>
    <w:rsid w:val="000666E0"/>
    <w:rsid w:val="002510B7"/>
    <w:rsid w:val="005C130B"/>
    <w:rsid w:val="00826F5C"/>
    <w:rsid w:val="009139A6"/>
    <w:rsid w:val="009448BB"/>
    <w:rsid w:val="00947624"/>
    <w:rsid w:val="00A3176C"/>
    <w:rsid w:val="00A93EF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65A4"/>
  <w15:chartTrackingRefBased/>
  <w15:docId w15:val="{F57AB408-D8B4-4D93-9F23-ED035228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3E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2024-01-24T14:26:00Z</dcterms:created>
  <dcterms:modified xsi:type="dcterms:W3CDTF">2024-01-24T14:27:00Z</dcterms:modified>
</cp:coreProperties>
</file>