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Gloucester into the </w:t>
      </w: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Durburgh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Gloucestershire and the adjacent</w:t>
      </w: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21-400)</w:t>
      </w:r>
    </w:p>
    <w:p w:rsidR="00635EB1" w:rsidRPr="00635EB1" w:rsidRDefault="00635EB1" w:rsidP="00635E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5EB1">
        <w:rPr>
          <w:rFonts w:ascii="Times New Roman" w:hAnsi="Times New Roman" w:cs="Times New Roman"/>
          <w:sz w:val="24"/>
          <w:szCs w:val="24"/>
        </w:rPr>
        <w:t>13 Nov.1420</w:t>
      </w:r>
      <w:r w:rsidRPr="00635EB1"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635EB1" w:rsidRPr="00635EB1" w:rsidRDefault="00635EB1" w:rsidP="00635E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5EB1">
        <w:rPr>
          <w:rFonts w:ascii="Times New Roman" w:hAnsi="Times New Roman" w:cs="Times New Roman"/>
          <w:sz w:val="24"/>
          <w:szCs w:val="24"/>
        </w:rPr>
        <w:tab/>
      </w:r>
      <w:r w:rsidRPr="00635EB1"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Sir John </w:t>
      </w:r>
      <w:proofErr w:type="spellStart"/>
      <w:r w:rsidRPr="00635EB1">
        <w:rPr>
          <w:rFonts w:ascii="Times New Roman" w:hAnsi="Times New Roman" w:cs="Times New Roman"/>
          <w:sz w:val="24"/>
          <w:szCs w:val="24"/>
        </w:rPr>
        <w:t>Rodeney</w:t>
      </w:r>
      <w:proofErr w:type="spellEnd"/>
      <w:r w:rsidRPr="00635EB1">
        <w:rPr>
          <w:rFonts w:ascii="Times New Roman" w:hAnsi="Times New Roman" w:cs="Times New Roman"/>
          <w:sz w:val="24"/>
          <w:szCs w:val="24"/>
        </w:rPr>
        <w:t>(q.v.).</w:t>
      </w:r>
    </w:p>
    <w:p w:rsidR="00635EB1" w:rsidRPr="00635EB1" w:rsidRDefault="00635EB1" w:rsidP="00635E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5EB1">
        <w:rPr>
          <w:rFonts w:ascii="Times New Roman" w:hAnsi="Times New Roman" w:cs="Times New Roman"/>
          <w:sz w:val="24"/>
          <w:szCs w:val="24"/>
        </w:rPr>
        <w:tab/>
      </w:r>
      <w:r w:rsidRPr="00635EB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635EB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635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EB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35EB1">
        <w:rPr>
          <w:rFonts w:ascii="Times New Roman" w:hAnsi="Times New Roman" w:cs="Times New Roman"/>
          <w:sz w:val="24"/>
          <w:szCs w:val="24"/>
        </w:rPr>
        <w:t xml:space="preserve"> 21-616)</w:t>
      </w: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432" w:rsidRDefault="006D6432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2016</w:t>
      </w:r>
    </w:p>
    <w:p w:rsidR="00635EB1" w:rsidRPr="00893C4D" w:rsidRDefault="00635EB1" w:rsidP="006D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2017</w:t>
      </w:r>
      <w:bookmarkStart w:id="0" w:name="_GoBack"/>
      <w:bookmarkEnd w:id="0"/>
    </w:p>
    <w:p w:rsidR="006B2F86" w:rsidRPr="006D6432" w:rsidRDefault="00635E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D64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432" w:rsidRDefault="006D6432" w:rsidP="00E71FC3">
      <w:pPr>
        <w:spacing w:after="0" w:line="240" w:lineRule="auto"/>
      </w:pPr>
      <w:r>
        <w:separator/>
      </w:r>
    </w:p>
  </w:endnote>
  <w:endnote w:type="continuationSeparator" w:id="0">
    <w:p w:rsidR="006D6432" w:rsidRDefault="006D64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432" w:rsidRDefault="006D6432" w:rsidP="00E71FC3">
      <w:pPr>
        <w:spacing w:after="0" w:line="240" w:lineRule="auto"/>
      </w:pPr>
      <w:r>
        <w:separator/>
      </w:r>
    </w:p>
  </w:footnote>
  <w:footnote w:type="continuationSeparator" w:id="0">
    <w:p w:rsidR="006D6432" w:rsidRDefault="006D64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32"/>
    <w:rsid w:val="00635EB1"/>
    <w:rsid w:val="006D643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AF92C"/>
  <w15:chartTrackingRefBased/>
  <w15:docId w15:val="{B066BCC1-02DE-477A-A759-516517C5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2016-05-16T21:21:00Z</dcterms:created>
  <dcterms:modified xsi:type="dcterms:W3CDTF">2017-06-23T07:38:00Z</dcterms:modified>
</cp:coreProperties>
</file>