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3A7" w:rsidRDefault="006523A7" w:rsidP="006523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VENNE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6523A7" w:rsidRDefault="006523A7" w:rsidP="006523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23A7" w:rsidRDefault="006523A7" w:rsidP="006523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23A7" w:rsidRDefault="006523A7" w:rsidP="006523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Gloucester into</w:t>
      </w:r>
    </w:p>
    <w:p w:rsidR="006523A7" w:rsidRDefault="006523A7" w:rsidP="006523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Anne Stafford, Countess of March(q.v.) in Gloucestershire</w:t>
      </w:r>
    </w:p>
    <w:p w:rsidR="006523A7" w:rsidRDefault="006523A7" w:rsidP="006523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the adjacent Welsh Marches.</w:t>
      </w:r>
    </w:p>
    <w:p w:rsidR="006523A7" w:rsidRDefault="006523A7" w:rsidP="006523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24-77)</w:t>
      </w:r>
    </w:p>
    <w:p w:rsidR="006523A7" w:rsidRDefault="006523A7" w:rsidP="006523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23A7" w:rsidRDefault="006523A7" w:rsidP="006523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523A7" w:rsidRPr="001F4ECD" w:rsidRDefault="006523A7" w:rsidP="006523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March 2016</w:t>
      </w:r>
    </w:p>
    <w:p w:rsidR="006B2F86" w:rsidRPr="006523A7" w:rsidRDefault="006523A7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6523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3A7" w:rsidRDefault="006523A7" w:rsidP="00E71FC3">
      <w:pPr>
        <w:spacing w:after="0" w:line="240" w:lineRule="auto"/>
      </w:pPr>
      <w:r>
        <w:separator/>
      </w:r>
    </w:p>
  </w:endnote>
  <w:endnote w:type="continuationSeparator" w:id="0">
    <w:p w:rsidR="006523A7" w:rsidRDefault="006523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3A7" w:rsidRDefault="006523A7" w:rsidP="00E71FC3">
      <w:pPr>
        <w:spacing w:after="0" w:line="240" w:lineRule="auto"/>
      </w:pPr>
      <w:r>
        <w:separator/>
      </w:r>
    </w:p>
  </w:footnote>
  <w:footnote w:type="continuationSeparator" w:id="0">
    <w:p w:rsidR="006523A7" w:rsidRDefault="006523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3A7"/>
    <w:rsid w:val="006523A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8D29C"/>
  <w15:chartTrackingRefBased/>
  <w15:docId w15:val="{45A7727F-4C08-47B8-8CB5-6C508857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2016-03-21T20:26:00Z</dcterms:created>
  <dcterms:modified xsi:type="dcterms:W3CDTF">2016-03-21T20:27:00Z</dcterms:modified>
</cp:coreProperties>
</file>