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97C5A" w14:textId="77777777" w:rsidR="009A54D6" w:rsidRDefault="009A54D6" w:rsidP="009A54D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Arthur VENERE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5E44428A" w14:textId="77777777" w:rsidR="009A54D6" w:rsidRDefault="009A54D6" w:rsidP="009A54D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7BB98AA9" w14:textId="77777777" w:rsidR="009A54D6" w:rsidRDefault="009A54D6" w:rsidP="009A54D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8097021" w14:textId="77777777" w:rsidR="009A54D6" w:rsidRDefault="009A54D6" w:rsidP="009A54D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D1F69D8" w14:textId="77777777" w:rsidR="009A54D6" w:rsidRDefault="009A54D6" w:rsidP="009A54D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792C64B9" w14:textId="77777777" w:rsidR="009A54D6" w:rsidRDefault="009A54D6" w:rsidP="009A54D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37210492" w14:textId="77777777" w:rsidR="009A54D6" w:rsidRPr="00065994" w:rsidRDefault="009A54D6" w:rsidP="009A54D6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08B91628" w14:textId="77777777" w:rsidR="009A54D6" w:rsidRDefault="009A54D6" w:rsidP="009A54D6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3F93AA17" w14:textId="77777777" w:rsidR="009A54D6" w:rsidRDefault="009A54D6" w:rsidP="009A54D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EF0F89E" w14:textId="77777777" w:rsidR="009A54D6" w:rsidRDefault="009A54D6" w:rsidP="009A54D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D7E8B16" w14:textId="77777777" w:rsidR="009A54D6" w:rsidRDefault="009A54D6" w:rsidP="009A54D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26 September 2023</w:t>
      </w:r>
    </w:p>
    <w:p w14:paraId="75C211A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6B45A" w14:textId="77777777" w:rsidR="009A54D6" w:rsidRDefault="009A54D6" w:rsidP="009139A6">
      <w:r>
        <w:separator/>
      </w:r>
    </w:p>
  </w:endnote>
  <w:endnote w:type="continuationSeparator" w:id="0">
    <w:p w14:paraId="3B5BB376" w14:textId="77777777" w:rsidR="009A54D6" w:rsidRDefault="009A54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8E0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F3C1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266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B7D0C" w14:textId="77777777" w:rsidR="009A54D6" w:rsidRDefault="009A54D6" w:rsidP="009139A6">
      <w:r>
        <w:separator/>
      </w:r>
    </w:p>
  </w:footnote>
  <w:footnote w:type="continuationSeparator" w:id="0">
    <w:p w14:paraId="1317849F" w14:textId="77777777" w:rsidR="009A54D6" w:rsidRDefault="009A54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07B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C0D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349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4D6"/>
    <w:rsid w:val="000666E0"/>
    <w:rsid w:val="002510B7"/>
    <w:rsid w:val="005C130B"/>
    <w:rsid w:val="00826F5C"/>
    <w:rsid w:val="009139A6"/>
    <w:rsid w:val="009448BB"/>
    <w:rsid w:val="00947624"/>
    <w:rsid w:val="009A54D6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6DAE6"/>
  <w15:chartTrackingRefBased/>
  <w15:docId w15:val="{44A23DD0-6718-431D-AE9A-109768AEC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2023-10-27T15:06:00Z</dcterms:created>
  <dcterms:modified xsi:type="dcterms:W3CDTF">2023-10-27T15:06:00Z</dcterms:modified>
</cp:coreProperties>
</file>