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VENEBLES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Thornbury,</w:t>
      </w: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 of the late John Mowbray, 2</w:t>
      </w:r>
      <w:r w:rsidRPr="00FE6A0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</w:t>
      </w: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Norfolk(q.v.), in Gloucestershire and the adjacent Welsh Marches.</w:t>
      </w: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24-113)</w:t>
      </w: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34AC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34AC" w:rsidRPr="00FE6A01" w:rsidRDefault="006F34AC" w:rsidP="006F34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6F34AC" w:rsidRDefault="006F34A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F34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4AC" w:rsidRDefault="006F34AC" w:rsidP="00E71FC3">
      <w:pPr>
        <w:spacing w:after="0" w:line="240" w:lineRule="auto"/>
      </w:pPr>
      <w:r>
        <w:separator/>
      </w:r>
    </w:p>
  </w:endnote>
  <w:endnote w:type="continuationSeparator" w:id="0">
    <w:p w:rsidR="006F34AC" w:rsidRDefault="006F34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4AC" w:rsidRDefault="006F34AC" w:rsidP="00E71FC3">
      <w:pPr>
        <w:spacing w:after="0" w:line="240" w:lineRule="auto"/>
      </w:pPr>
      <w:r>
        <w:separator/>
      </w:r>
    </w:p>
  </w:footnote>
  <w:footnote w:type="continuationSeparator" w:id="0">
    <w:p w:rsidR="006F34AC" w:rsidRDefault="006F34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AC"/>
    <w:rsid w:val="006F34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76D16"/>
  <w15:chartTrackingRefBased/>
  <w15:docId w15:val="{37F74B89-1DA8-4702-81DE-07A4C7E1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2016-05-30T13:29:00Z</dcterms:created>
  <dcterms:modified xsi:type="dcterms:W3CDTF">2016-05-30T13:30:00Z</dcterms:modified>
</cp:coreProperties>
</file>