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A32" w:rsidRPr="00E77870" w:rsidRDefault="00C60A32" w:rsidP="00C60A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VENDOUR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79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C60A32" w:rsidRDefault="00C60A32" w:rsidP="00C60A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9E5C5D">
        <w:rPr>
          <w:rFonts w:ascii="Times New Roman" w:hAnsi="Times New Roman" w:cs="Times New Roman"/>
          <w:noProof/>
          <w:sz w:val="24"/>
          <w:szCs w:val="24"/>
        </w:rPr>
        <w:t>Yeoman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0A32" w:rsidRDefault="00C60A32" w:rsidP="00C60A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0A32" w:rsidRDefault="00C60A32" w:rsidP="00C60A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0A32" w:rsidRDefault="00C60A32" w:rsidP="00C60A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9E5C5D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60A32" w:rsidRDefault="00C60A32" w:rsidP="00C60A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0A32" w:rsidRDefault="00C60A32" w:rsidP="00C60A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0A32" w:rsidRDefault="00C60A32" w:rsidP="00C60A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6B2F86" w:rsidRPr="00E71FC3" w:rsidRDefault="00C60A3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A32" w:rsidRDefault="00C60A32" w:rsidP="00E71FC3">
      <w:pPr>
        <w:spacing w:after="0" w:line="240" w:lineRule="auto"/>
      </w:pPr>
      <w:r>
        <w:separator/>
      </w:r>
    </w:p>
  </w:endnote>
  <w:endnote w:type="continuationSeparator" w:id="0">
    <w:p w:rsidR="00C60A32" w:rsidRDefault="00C60A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A32" w:rsidRDefault="00C60A32" w:rsidP="00E71FC3">
      <w:pPr>
        <w:spacing w:after="0" w:line="240" w:lineRule="auto"/>
      </w:pPr>
      <w:r>
        <w:separator/>
      </w:r>
    </w:p>
  </w:footnote>
  <w:footnote w:type="continuationSeparator" w:id="0">
    <w:p w:rsidR="00C60A32" w:rsidRDefault="00C60A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A32"/>
    <w:rsid w:val="00AB52E8"/>
    <w:rsid w:val="00B16D3F"/>
    <w:rsid w:val="00C60A3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B3EA0-7907-408E-816C-3A01F6A6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2016-03-31T16:17:00Z</dcterms:created>
  <dcterms:modified xsi:type="dcterms:W3CDTF">2016-03-31T16:17:00Z</dcterms:modified>
</cp:coreProperties>
</file>