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E29F6" w14:textId="77777777" w:rsidR="00756EC2" w:rsidRDefault="00756EC2" w:rsidP="00756E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VENDER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d.ca.1486)</w:t>
      </w:r>
    </w:p>
    <w:p w14:paraId="196CA1E7" w14:textId="77777777" w:rsidR="00756EC2" w:rsidRDefault="00756EC2" w:rsidP="00756E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778BE52B" w14:textId="77777777" w:rsidR="00756EC2" w:rsidRDefault="00756EC2" w:rsidP="00756EC2">
      <w:pPr>
        <w:pStyle w:val="NoSpacing"/>
        <w:rPr>
          <w:rFonts w:cs="Times New Roman"/>
          <w:szCs w:val="24"/>
        </w:rPr>
      </w:pPr>
    </w:p>
    <w:p w14:paraId="4CE3A30C" w14:textId="77777777" w:rsidR="00756EC2" w:rsidRDefault="00756EC2" w:rsidP="00756E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Feb.1486</w:t>
      </w:r>
      <w:r>
        <w:rPr>
          <w:rFonts w:cs="Times New Roman"/>
          <w:szCs w:val="24"/>
        </w:rPr>
        <w:tab/>
        <w:t>Probate of his Will.     (W.Y.R. p.174)</w:t>
      </w:r>
    </w:p>
    <w:p w14:paraId="53F2EA16" w14:textId="77777777" w:rsidR="00756EC2" w:rsidRDefault="00756EC2" w:rsidP="00756EC2">
      <w:pPr>
        <w:pStyle w:val="NoSpacing"/>
        <w:rPr>
          <w:rFonts w:cs="Times New Roman"/>
          <w:szCs w:val="24"/>
        </w:rPr>
      </w:pPr>
    </w:p>
    <w:p w14:paraId="290B28F5" w14:textId="77777777" w:rsidR="00756EC2" w:rsidRDefault="00756EC2" w:rsidP="00756EC2">
      <w:pPr>
        <w:pStyle w:val="NoSpacing"/>
        <w:rPr>
          <w:rFonts w:cs="Times New Roman"/>
          <w:szCs w:val="24"/>
        </w:rPr>
      </w:pPr>
    </w:p>
    <w:p w14:paraId="2C2F061D" w14:textId="77777777" w:rsidR="00756EC2" w:rsidRDefault="00756EC2" w:rsidP="00756E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75186B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831DDE" w14:textId="77777777" w:rsidR="00756EC2" w:rsidRDefault="00756EC2" w:rsidP="009139A6">
      <w:r>
        <w:separator/>
      </w:r>
    </w:p>
  </w:endnote>
  <w:endnote w:type="continuationSeparator" w:id="0">
    <w:p w14:paraId="3259AA01" w14:textId="77777777" w:rsidR="00756EC2" w:rsidRDefault="00756E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BC1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66F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A50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9CF332" w14:textId="77777777" w:rsidR="00756EC2" w:rsidRDefault="00756EC2" w:rsidP="009139A6">
      <w:r>
        <w:separator/>
      </w:r>
    </w:p>
  </w:footnote>
  <w:footnote w:type="continuationSeparator" w:id="0">
    <w:p w14:paraId="28C07CE7" w14:textId="77777777" w:rsidR="00756EC2" w:rsidRDefault="00756E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13A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4ED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03A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EC2"/>
    <w:rsid w:val="000666E0"/>
    <w:rsid w:val="002510B7"/>
    <w:rsid w:val="00270799"/>
    <w:rsid w:val="005C130B"/>
    <w:rsid w:val="00626889"/>
    <w:rsid w:val="00756EC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FDA0E"/>
  <w15:chartTrackingRefBased/>
  <w15:docId w15:val="{22876655-AEB8-4F0F-90F7-287EC731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2024-05-26T19:53:00Z</dcterms:created>
  <dcterms:modified xsi:type="dcterms:W3CDTF">2024-05-26T19:54:00Z</dcterms:modified>
</cp:coreProperties>
</file>