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A362B" w14:textId="77777777" w:rsidR="00A13C22" w:rsidRDefault="00A13C22" w:rsidP="00A13C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VENDENALL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d.1458-9)</w:t>
      </w:r>
    </w:p>
    <w:p w14:paraId="3FACBF6D" w14:textId="77777777" w:rsidR="00A13C22" w:rsidRDefault="00A13C22" w:rsidP="00A13C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Bempton</w:t>
      </w:r>
      <w:proofErr w:type="spellEnd"/>
      <w:r>
        <w:rPr>
          <w:rFonts w:cs="Times New Roman"/>
          <w:szCs w:val="24"/>
        </w:rPr>
        <w:t>. Husbandman.</w:t>
      </w:r>
    </w:p>
    <w:p w14:paraId="61388E17" w14:textId="77777777" w:rsidR="00A13C22" w:rsidRDefault="00A13C22" w:rsidP="00A13C22">
      <w:pPr>
        <w:pStyle w:val="NoSpacing"/>
        <w:rPr>
          <w:rFonts w:cs="Times New Roman"/>
          <w:szCs w:val="24"/>
        </w:rPr>
      </w:pPr>
    </w:p>
    <w:p w14:paraId="51B002DD" w14:textId="77777777" w:rsidR="00A13C22" w:rsidRDefault="00A13C22" w:rsidP="00A13C22">
      <w:pPr>
        <w:pStyle w:val="NoSpacing"/>
        <w:rPr>
          <w:rFonts w:cs="Times New Roman"/>
          <w:szCs w:val="24"/>
        </w:rPr>
      </w:pPr>
    </w:p>
    <w:p w14:paraId="686AB173" w14:textId="77777777" w:rsidR="00A13C22" w:rsidRDefault="00A13C22" w:rsidP="00A13C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Sep.1458</w:t>
      </w:r>
      <w:r>
        <w:rPr>
          <w:rFonts w:cs="Times New Roman"/>
          <w:szCs w:val="24"/>
        </w:rPr>
        <w:tab/>
        <w:t>He made his Will.   (W.Y.R. p.174)</w:t>
      </w:r>
    </w:p>
    <w:p w14:paraId="60266876" w14:textId="77777777" w:rsidR="00A13C22" w:rsidRDefault="00A13C22" w:rsidP="00A13C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Apr.</w:t>
      </w:r>
      <w:r>
        <w:rPr>
          <w:rFonts w:cs="Times New Roman"/>
          <w:szCs w:val="24"/>
        </w:rPr>
        <w:tab/>
        <w:t>Probate of his Will.   (ibid.)</w:t>
      </w:r>
    </w:p>
    <w:p w14:paraId="3C824EFC" w14:textId="77777777" w:rsidR="00A13C22" w:rsidRDefault="00A13C22" w:rsidP="00A13C22">
      <w:pPr>
        <w:pStyle w:val="NoSpacing"/>
        <w:rPr>
          <w:rFonts w:cs="Times New Roman"/>
          <w:szCs w:val="24"/>
        </w:rPr>
      </w:pPr>
    </w:p>
    <w:p w14:paraId="6E1CE466" w14:textId="77777777" w:rsidR="00A13C22" w:rsidRDefault="00A13C22" w:rsidP="00A13C22">
      <w:pPr>
        <w:pStyle w:val="NoSpacing"/>
        <w:rPr>
          <w:rFonts w:cs="Times New Roman"/>
          <w:szCs w:val="24"/>
        </w:rPr>
      </w:pPr>
    </w:p>
    <w:p w14:paraId="65730880" w14:textId="77777777" w:rsidR="00A13C22" w:rsidRDefault="00A13C22" w:rsidP="00A13C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May 2024</w:t>
      </w:r>
    </w:p>
    <w:p w14:paraId="36060F8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22F470" w14:textId="77777777" w:rsidR="00A13C22" w:rsidRDefault="00A13C22" w:rsidP="009139A6">
      <w:r>
        <w:separator/>
      </w:r>
    </w:p>
  </w:endnote>
  <w:endnote w:type="continuationSeparator" w:id="0">
    <w:p w14:paraId="7E71568E" w14:textId="77777777" w:rsidR="00A13C22" w:rsidRDefault="00A13C2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2979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DC2B6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95752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9E2316" w14:textId="77777777" w:rsidR="00A13C22" w:rsidRDefault="00A13C22" w:rsidP="009139A6">
      <w:r>
        <w:separator/>
      </w:r>
    </w:p>
  </w:footnote>
  <w:footnote w:type="continuationSeparator" w:id="0">
    <w:p w14:paraId="5C5E900D" w14:textId="77777777" w:rsidR="00A13C22" w:rsidRDefault="00A13C2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CE2F1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161F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2983D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C22"/>
    <w:rsid w:val="000666E0"/>
    <w:rsid w:val="002510B7"/>
    <w:rsid w:val="00270799"/>
    <w:rsid w:val="005C130B"/>
    <w:rsid w:val="00626889"/>
    <w:rsid w:val="00826F5C"/>
    <w:rsid w:val="009139A6"/>
    <w:rsid w:val="009411C2"/>
    <w:rsid w:val="009448BB"/>
    <w:rsid w:val="00947624"/>
    <w:rsid w:val="00A13C22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7D659"/>
  <w15:chartTrackingRefBased/>
  <w15:docId w15:val="{B3152AD6-BDDC-40C9-AA80-800334D4A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2024-05-26T19:51:00Z</dcterms:created>
  <dcterms:modified xsi:type="dcterms:W3CDTF">2024-05-26T19:51:00Z</dcterms:modified>
</cp:coreProperties>
</file>