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EC44C0" w14:textId="77777777" w:rsidR="00534998" w:rsidRDefault="00534998" w:rsidP="005349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VENDENALL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d.1458-9)</w:t>
      </w:r>
    </w:p>
    <w:p w14:paraId="60162415" w14:textId="77777777" w:rsidR="00534998" w:rsidRDefault="00534998" w:rsidP="005349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Bempton</w:t>
      </w:r>
      <w:proofErr w:type="spellEnd"/>
      <w:r>
        <w:rPr>
          <w:rFonts w:cs="Times New Roman"/>
          <w:szCs w:val="24"/>
        </w:rPr>
        <w:t>.  Chaplain.</w:t>
      </w:r>
    </w:p>
    <w:p w14:paraId="4C732B86" w14:textId="77777777" w:rsidR="00534998" w:rsidRDefault="00534998" w:rsidP="00534998">
      <w:pPr>
        <w:pStyle w:val="NoSpacing"/>
        <w:rPr>
          <w:rFonts w:cs="Times New Roman"/>
          <w:szCs w:val="24"/>
        </w:rPr>
      </w:pPr>
    </w:p>
    <w:p w14:paraId="795981C0" w14:textId="77777777" w:rsidR="00534998" w:rsidRDefault="00534998" w:rsidP="00534998">
      <w:pPr>
        <w:pStyle w:val="NoSpacing"/>
        <w:rPr>
          <w:rFonts w:cs="Times New Roman"/>
          <w:szCs w:val="24"/>
        </w:rPr>
      </w:pPr>
    </w:p>
    <w:p w14:paraId="79D3AD4A" w14:textId="77777777" w:rsidR="00534998" w:rsidRDefault="00534998" w:rsidP="005349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Sep.1458</w:t>
      </w:r>
      <w:r>
        <w:rPr>
          <w:rFonts w:cs="Times New Roman"/>
          <w:szCs w:val="24"/>
        </w:rPr>
        <w:tab/>
        <w:t>He made his Will.    (W.Y.R. p.174)</w:t>
      </w:r>
    </w:p>
    <w:p w14:paraId="48ABEA8A" w14:textId="77777777" w:rsidR="00534998" w:rsidRDefault="00534998" w:rsidP="005349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Apr.1459</w:t>
      </w:r>
      <w:r>
        <w:rPr>
          <w:rFonts w:cs="Times New Roman"/>
          <w:szCs w:val="24"/>
        </w:rPr>
        <w:tab/>
        <w:t>Probate of his Will.   (ibid.)</w:t>
      </w:r>
    </w:p>
    <w:p w14:paraId="06519750" w14:textId="77777777" w:rsidR="00534998" w:rsidRDefault="00534998" w:rsidP="00534998">
      <w:pPr>
        <w:pStyle w:val="NoSpacing"/>
        <w:rPr>
          <w:rFonts w:cs="Times New Roman"/>
          <w:szCs w:val="24"/>
        </w:rPr>
      </w:pPr>
    </w:p>
    <w:p w14:paraId="0326901D" w14:textId="77777777" w:rsidR="00534998" w:rsidRDefault="00534998" w:rsidP="00534998">
      <w:pPr>
        <w:pStyle w:val="NoSpacing"/>
        <w:rPr>
          <w:rFonts w:cs="Times New Roman"/>
          <w:szCs w:val="24"/>
        </w:rPr>
      </w:pPr>
    </w:p>
    <w:p w14:paraId="797356EA" w14:textId="77777777" w:rsidR="00534998" w:rsidRDefault="00534998" w:rsidP="0053499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May 2024</w:t>
      </w:r>
    </w:p>
    <w:p w14:paraId="5561404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6CEADA" w14:textId="77777777" w:rsidR="00534998" w:rsidRDefault="00534998" w:rsidP="009139A6">
      <w:r>
        <w:separator/>
      </w:r>
    </w:p>
  </w:endnote>
  <w:endnote w:type="continuationSeparator" w:id="0">
    <w:p w14:paraId="745384AF" w14:textId="77777777" w:rsidR="00534998" w:rsidRDefault="0053499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EDE4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92D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A4A4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C88DAF" w14:textId="77777777" w:rsidR="00534998" w:rsidRDefault="00534998" w:rsidP="009139A6">
      <w:r>
        <w:separator/>
      </w:r>
    </w:p>
  </w:footnote>
  <w:footnote w:type="continuationSeparator" w:id="0">
    <w:p w14:paraId="7B6F0CB3" w14:textId="77777777" w:rsidR="00534998" w:rsidRDefault="0053499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02F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D032E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BB2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998"/>
    <w:rsid w:val="000666E0"/>
    <w:rsid w:val="002510B7"/>
    <w:rsid w:val="00270799"/>
    <w:rsid w:val="00534998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3CCC9"/>
  <w15:chartTrackingRefBased/>
  <w15:docId w15:val="{D95157FD-A1BD-4F1F-8052-19517D422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2024-05-26T19:50:00Z</dcterms:created>
  <dcterms:modified xsi:type="dcterms:W3CDTF">2024-05-26T19:51:00Z</dcterms:modified>
</cp:coreProperties>
</file>