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B2C" w:rsidRDefault="00F96B2C" w:rsidP="00F9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VENABLES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96B2C" w:rsidRDefault="00F96B2C" w:rsidP="00F9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Grocer.</w:t>
      </w:r>
    </w:p>
    <w:p w:rsidR="00F96B2C" w:rsidRDefault="00F96B2C" w:rsidP="00F96B2C">
      <w:pPr>
        <w:rPr>
          <w:rFonts w:ascii="Times New Roman" w:hAnsi="Times New Roman" w:cs="Times New Roman"/>
        </w:rPr>
      </w:pPr>
    </w:p>
    <w:p w:rsidR="00F96B2C" w:rsidRDefault="00F96B2C" w:rsidP="00F96B2C">
      <w:pPr>
        <w:rPr>
          <w:rFonts w:ascii="Times New Roman" w:hAnsi="Times New Roman" w:cs="Times New Roman"/>
        </w:rPr>
      </w:pPr>
    </w:p>
    <w:p w:rsidR="00F96B2C" w:rsidRDefault="00F96B2C" w:rsidP="00F9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William Haute(q.v.) brought a plaint of debt against him and John</w:t>
      </w:r>
    </w:p>
    <w:p w:rsidR="00F96B2C" w:rsidRDefault="00F96B2C" w:rsidP="00F9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Tyler of London, </w:t>
      </w:r>
      <w:proofErr w:type="spellStart"/>
      <w:r>
        <w:rPr>
          <w:rFonts w:ascii="Times New Roman" w:hAnsi="Times New Roman" w:cs="Times New Roman"/>
        </w:rPr>
        <w:t>shearman</w:t>
      </w:r>
      <w:proofErr w:type="spellEnd"/>
      <w:r>
        <w:rPr>
          <w:rFonts w:ascii="Times New Roman" w:hAnsi="Times New Roman" w:cs="Times New Roman"/>
        </w:rPr>
        <w:t>(q.v.).</w:t>
      </w:r>
    </w:p>
    <w:p w:rsidR="00F96B2C" w:rsidRDefault="00F96B2C" w:rsidP="00F9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F96B2C" w:rsidRDefault="00F96B2C" w:rsidP="00F96B2C">
      <w:pPr>
        <w:rPr>
          <w:rFonts w:ascii="Times New Roman" w:hAnsi="Times New Roman" w:cs="Times New Roman"/>
        </w:rPr>
      </w:pPr>
    </w:p>
    <w:p w:rsidR="00F96B2C" w:rsidRDefault="00F96B2C" w:rsidP="00F96B2C">
      <w:pPr>
        <w:rPr>
          <w:rFonts w:ascii="Times New Roman" w:hAnsi="Times New Roman" w:cs="Times New Roman"/>
        </w:rPr>
      </w:pPr>
    </w:p>
    <w:p w:rsidR="00F96B2C" w:rsidRDefault="00F96B2C" w:rsidP="00F96B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January 2018</w:t>
      </w:r>
    </w:p>
    <w:p w:rsidR="006B2F86" w:rsidRPr="00E71FC3" w:rsidRDefault="00F96B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B2C" w:rsidRDefault="00F96B2C" w:rsidP="00E71FC3">
      <w:r>
        <w:separator/>
      </w:r>
    </w:p>
  </w:endnote>
  <w:endnote w:type="continuationSeparator" w:id="0">
    <w:p w:rsidR="00F96B2C" w:rsidRDefault="00F96B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B2C" w:rsidRDefault="00F96B2C" w:rsidP="00E71FC3">
      <w:r>
        <w:separator/>
      </w:r>
    </w:p>
  </w:footnote>
  <w:footnote w:type="continuationSeparator" w:id="0">
    <w:p w:rsidR="00F96B2C" w:rsidRDefault="00F96B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B2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B6466A-8D0E-4A38-ABD8-750F616B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6B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2018-01-13T19:53:00Z</dcterms:created>
  <dcterms:modified xsi:type="dcterms:W3CDTF">2018-01-13T19:54:00Z</dcterms:modified>
</cp:coreProperties>
</file>