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72C94" w14:textId="77777777" w:rsidR="006F3AC2" w:rsidRDefault="006F3AC2" w:rsidP="006F3A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VENABLES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1E15F3CC" w14:textId="77777777" w:rsidR="006F3AC2" w:rsidRDefault="006F3AC2" w:rsidP="006F3A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King’s servant.</w:t>
      </w:r>
    </w:p>
    <w:p w14:paraId="4B369E45" w14:textId="77777777" w:rsidR="006F3AC2" w:rsidRDefault="006F3AC2" w:rsidP="006F3AC2">
      <w:pPr>
        <w:pStyle w:val="NoSpacing"/>
        <w:rPr>
          <w:rFonts w:cs="Times New Roman"/>
          <w:szCs w:val="24"/>
        </w:rPr>
      </w:pPr>
    </w:p>
    <w:p w14:paraId="096289A6" w14:textId="77777777" w:rsidR="006F3AC2" w:rsidRDefault="006F3AC2" w:rsidP="006F3AC2">
      <w:pPr>
        <w:pStyle w:val="NoSpacing"/>
        <w:rPr>
          <w:rFonts w:cs="Times New Roman"/>
          <w:szCs w:val="24"/>
        </w:rPr>
      </w:pPr>
    </w:p>
    <w:p w14:paraId="24474AD9" w14:textId="77777777" w:rsidR="006F3AC2" w:rsidRDefault="006F3AC2" w:rsidP="006F3A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Nov.1486</w:t>
      </w:r>
      <w:r>
        <w:rPr>
          <w:rFonts w:cs="Times New Roman"/>
          <w:szCs w:val="24"/>
        </w:rPr>
        <w:tab/>
        <w:t>He became a Serjeant-at-law.   (C.P.R. 1485 -94 p.31)</w:t>
      </w:r>
    </w:p>
    <w:p w14:paraId="5E0F1A62" w14:textId="77777777" w:rsidR="006F3AC2" w:rsidRDefault="006F3AC2" w:rsidP="006F3AC2">
      <w:pPr>
        <w:pStyle w:val="NoSpacing"/>
        <w:rPr>
          <w:rFonts w:cs="Times New Roman"/>
          <w:szCs w:val="24"/>
        </w:rPr>
      </w:pPr>
    </w:p>
    <w:p w14:paraId="0473FA3F" w14:textId="77777777" w:rsidR="006F3AC2" w:rsidRDefault="006F3AC2" w:rsidP="006F3AC2">
      <w:pPr>
        <w:pStyle w:val="NoSpacing"/>
        <w:rPr>
          <w:rFonts w:cs="Times New Roman"/>
          <w:szCs w:val="24"/>
        </w:rPr>
      </w:pPr>
    </w:p>
    <w:p w14:paraId="7053F1CA" w14:textId="77777777" w:rsidR="006F3AC2" w:rsidRDefault="006F3AC2" w:rsidP="006F3A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2024</w:t>
      </w:r>
    </w:p>
    <w:p w14:paraId="6D5240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7E510" w14:textId="77777777" w:rsidR="006F3AC2" w:rsidRDefault="006F3AC2" w:rsidP="009139A6">
      <w:r>
        <w:separator/>
      </w:r>
    </w:p>
  </w:endnote>
  <w:endnote w:type="continuationSeparator" w:id="0">
    <w:p w14:paraId="215AC994" w14:textId="77777777" w:rsidR="006F3AC2" w:rsidRDefault="006F3A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75A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F17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2D9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5BD63" w14:textId="77777777" w:rsidR="006F3AC2" w:rsidRDefault="006F3AC2" w:rsidP="009139A6">
      <w:r>
        <w:separator/>
      </w:r>
    </w:p>
  </w:footnote>
  <w:footnote w:type="continuationSeparator" w:id="0">
    <w:p w14:paraId="3DB69194" w14:textId="77777777" w:rsidR="006F3AC2" w:rsidRDefault="006F3A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62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6B8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53D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C2"/>
    <w:rsid w:val="000666E0"/>
    <w:rsid w:val="002510B7"/>
    <w:rsid w:val="005C130B"/>
    <w:rsid w:val="006F3AC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7DF1"/>
  <w15:chartTrackingRefBased/>
  <w15:docId w15:val="{C0AB34A1-00DF-46BF-AF63-8E515147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2024-01-07T21:12:00Z</dcterms:created>
  <dcterms:modified xsi:type="dcterms:W3CDTF">2024-01-07T21:13:00Z</dcterms:modified>
</cp:coreProperties>
</file>