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75CF0" w:rsidP="00C009D8">
      <w:pPr>
        <w:pStyle w:val="NoSpacing"/>
      </w:pPr>
      <w:r>
        <w:rPr>
          <w:u w:val="single"/>
        </w:rPr>
        <w:t>George VENABLES</w:t>
      </w:r>
      <w:r>
        <w:t xml:space="preserve">       (fl.1491)</w:t>
      </w:r>
    </w:p>
    <w:p w:rsidR="00475CF0" w:rsidRDefault="00475CF0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475CF0" w:rsidRDefault="00475CF0" w:rsidP="00C009D8">
      <w:pPr>
        <w:pStyle w:val="NoSpacing"/>
      </w:pPr>
    </w:p>
    <w:p w:rsidR="00475CF0" w:rsidRDefault="00475CF0" w:rsidP="00C009D8">
      <w:pPr>
        <w:pStyle w:val="NoSpacing"/>
      </w:pPr>
    </w:p>
    <w:p w:rsidR="00475CF0" w:rsidRDefault="00475CF0" w:rsidP="00475CF0">
      <w:pPr>
        <w:pStyle w:val="NoSpacing"/>
      </w:pPr>
      <w:r>
        <w:t xml:space="preserve">  5 Aug.1491</w:t>
      </w:r>
      <w:r>
        <w:tab/>
      </w:r>
      <w:r>
        <w:t>He subscribed to the oath of the Scriveners’ Company.</w:t>
      </w:r>
    </w:p>
    <w:p w:rsidR="00475CF0" w:rsidRDefault="00475CF0" w:rsidP="00475CF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475CF0" w:rsidRDefault="00475CF0" w:rsidP="00475CF0">
      <w:pPr>
        <w:pStyle w:val="NoSpacing"/>
      </w:pPr>
    </w:p>
    <w:p w:rsidR="00475CF0" w:rsidRDefault="00475CF0" w:rsidP="00475CF0">
      <w:pPr>
        <w:pStyle w:val="NoSpacing"/>
      </w:pPr>
    </w:p>
    <w:p w:rsidR="00475CF0" w:rsidRPr="00475CF0" w:rsidRDefault="00475CF0" w:rsidP="00475CF0">
      <w:pPr>
        <w:pStyle w:val="NoSpacing"/>
      </w:pPr>
      <w:r>
        <w:t>11 September 2013</w:t>
      </w:r>
      <w:bookmarkStart w:id="0" w:name="_GoBack"/>
      <w:bookmarkEnd w:id="0"/>
    </w:p>
    <w:sectPr w:rsidR="00475CF0" w:rsidRPr="00475C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CF0" w:rsidRDefault="00475CF0" w:rsidP="00920DE3">
      <w:pPr>
        <w:spacing w:after="0" w:line="240" w:lineRule="auto"/>
      </w:pPr>
      <w:r>
        <w:separator/>
      </w:r>
    </w:p>
  </w:endnote>
  <w:endnote w:type="continuationSeparator" w:id="0">
    <w:p w:rsidR="00475CF0" w:rsidRDefault="00475C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CF0" w:rsidRDefault="00475CF0" w:rsidP="00920DE3">
      <w:pPr>
        <w:spacing w:after="0" w:line="240" w:lineRule="auto"/>
      </w:pPr>
      <w:r>
        <w:separator/>
      </w:r>
    </w:p>
  </w:footnote>
  <w:footnote w:type="continuationSeparator" w:id="0">
    <w:p w:rsidR="00475CF0" w:rsidRDefault="00475C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CF0"/>
    <w:rsid w:val="00120749"/>
    <w:rsid w:val="00475C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5C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5C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8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2013-09-11T15:56:00Z</dcterms:created>
  <dcterms:modified xsi:type="dcterms:W3CDTF">2013-09-11T15:57:00Z</dcterms:modified>
</cp:coreProperties>
</file>