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51946" w14:textId="30276C7D" w:rsidR="006B2F86" w:rsidRDefault="00CE13B3" w:rsidP="00E71FC3">
      <w:pPr>
        <w:pStyle w:val="NoSpacing"/>
      </w:pPr>
      <w:r>
        <w:rPr>
          <w:u w:val="single"/>
        </w:rPr>
        <w:t>Elizabeth VENABLES</w:t>
      </w:r>
      <w:r>
        <w:t xml:space="preserve">  </w:t>
      </w:r>
      <w:proofErr w:type="gramStart"/>
      <w:r>
        <w:t xml:space="preserve">   (</w:t>
      </w:r>
      <w:proofErr w:type="gramEnd"/>
      <w:r>
        <w:t>fl.1445)</w:t>
      </w:r>
    </w:p>
    <w:p w14:paraId="7379CF73" w14:textId="23185907" w:rsidR="00CE13B3" w:rsidRDefault="00CE13B3" w:rsidP="00E71FC3">
      <w:pPr>
        <w:pStyle w:val="NoSpacing"/>
      </w:pPr>
    </w:p>
    <w:p w14:paraId="781C2AE5" w14:textId="6BA68CB9" w:rsidR="00CE13B3" w:rsidRDefault="00CE13B3" w:rsidP="00E71FC3">
      <w:pPr>
        <w:pStyle w:val="NoSpacing"/>
      </w:pPr>
    </w:p>
    <w:p w14:paraId="6F718705" w14:textId="5EB6AE40" w:rsidR="00CE13B3" w:rsidRDefault="00CE13B3" w:rsidP="00E71FC3">
      <w:pPr>
        <w:pStyle w:val="NoSpacing"/>
      </w:pPr>
      <w:r>
        <w:t xml:space="preserve">Sister of Sir Hugh Venables of </w:t>
      </w:r>
      <w:proofErr w:type="spellStart"/>
      <w:r>
        <w:t>Kinderton</w:t>
      </w:r>
      <w:proofErr w:type="spellEnd"/>
      <w:r>
        <w:t>, Cheshire.  (E.D.B. p.136)</w:t>
      </w:r>
    </w:p>
    <w:p w14:paraId="2147A79E" w14:textId="35045736" w:rsidR="00CE13B3" w:rsidRDefault="00CE13B3" w:rsidP="00CE13B3">
      <w:pPr>
        <w:pStyle w:val="NoSpacing"/>
      </w:pPr>
      <w:r>
        <w:t xml:space="preserve">= Sir Richard </w:t>
      </w:r>
      <w:proofErr w:type="gramStart"/>
      <w:r>
        <w:t>Cotton(</w:t>
      </w:r>
      <w:proofErr w:type="gramEnd"/>
      <w:r>
        <w:t>k.b.1455)(q.v.).    (ibid.)</w:t>
      </w:r>
    </w:p>
    <w:p w14:paraId="02928498" w14:textId="6E209D3C" w:rsidR="00CE13B3" w:rsidRDefault="00CE13B3" w:rsidP="00CE13B3">
      <w:pPr>
        <w:pStyle w:val="NoSpacing"/>
      </w:pPr>
      <w:r>
        <w:t>Sons:   John(q.v.) and William(q.v.).   (ibid.)</w:t>
      </w:r>
    </w:p>
    <w:p w14:paraId="743D0426" w14:textId="63D521A9" w:rsidR="00CE13B3" w:rsidRDefault="00CE13B3" w:rsidP="00CE13B3">
      <w:pPr>
        <w:pStyle w:val="NoSpacing"/>
      </w:pPr>
    </w:p>
    <w:p w14:paraId="027933FA" w14:textId="7ECBC0A7" w:rsidR="00CE13B3" w:rsidRDefault="00CE13B3" w:rsidP="00CE13B3">
      <w:pPr>
        <w:pStyle w:val="NoSpacing"/>
      </w:pPr>
    </w:p>
    <w:p w14:paraId="69AAC7C5" w14:textId="7D6FD931" w:rsidR="00CE13B3" w:rsidRPr="00CE13B3" w:rsidRDefault="00CE13B3" w:rsidP="00CE13B3">
      <w:pPr>
        <w:pStyle w:val="NoSpacing"/>
      </w:pPr>
      <w:r>
        <w:t>3 September 2018</w:t>
      </w:r>
      <w:bookmarkStart w:id="0" w:name="_GoBack"/>
      <w:bookmarkEnd w:id="0"/>
    </w:p>
    <w:sectPr w:rsidR="00CE13B3" w:rsidRPr="00CE13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91E09E" w14:textId="77777777" w:rsidR="00CE13B3" w:rsidRDefault="00CE13B3" w:rsidP="00E71FC3">
      <w:pPr>
        <w:spacing w:after="0" w:line="240" w:lineRule="auto"/>
      </w:pPr>
      <w:r>
        <w:separator/>
      </w:r>
    </w:p>
  </w:endnote>
  <w:endnote w:type="continuationSeparator" w:id="0">
    <w:p w14:paraId="34966BA4" w14:textId="77777777" w:rsidR="00CE13B3" w:rsidRDefault="00CE13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EB4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774F5" w14:textId="77777777" w:rsidR="00CE13B3" w:rsidRDefault="00CE13B3" w:rsidP="00E71FC3">
      <w:pPr>
        <w:spacing w:after="0" w:line="240" w:lineRule="auto"/>
      </w:pPr>
      <w:r>
        <w:separator/>
      </w:r>
    </w:p>
  </w:footnote>
  <w:footnote w:type="continuationSeparator" w:id="0">
    <w:p w14:paraId="3B8A7B84" w14:textId="77777777" w:rsidR="00CE13B3" w:rsidRDefault="00CE13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3B3"/>
    <w:rsid w:val="001A7C09"/>
    <w:rsid w:val="00577BD5"/>
    <w:rsid w:val="00656CBA"/>
    <w:rsid w:val="006A1F77"/>
    <w:rsid w:val="00733BE7"/>
    <w:rsid w:val="00AB52E8"/>
    <w:rsid w:val="00B16D3F"/>
    <w:rsid w:val="00BB41AC"/>
    <w:rsid w:val="00CE13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62DE"/>
  <w15:chartTrackingRefBased/>
  <w15:docId w15:val="{C3000387-F17A-430B-8AFE-69222E44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2018-09-03T21:16:00Z</dcterms:created>
  <dcterms:modified xsi:type="dcterms:W3CDTF">2018-09-03T21:18:00Z</dcterms:modified>
</cp:coreProperties>
</file>