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2AF7" w:rsidRDefault="006C2AF7" w:rsidP="006C2A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VELY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fl.1428)</w:t>
      </w:r>
    </w:p>
    <w:p w:rsidR="006C2AF7" w:rsidRDefault="006C2AF7" w:rsidP="006C2A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the Priory of </w:t>
      </w:r>
      <w:proofErr w:type="spellStart"/>
      <w:r>
        <w:rPr>
          <w:rFonts w:ascii="Times New Roman" w:hAnsi="Times New Roman" w:cs="Times New Roman"/>
          <w:sz w:val="24"/>
          <w:szCs w:val="24"/>
        </w:rPr>
        <w:t>Frithelstock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6C2AF7" w:rsidRDefault="006C2AF7" w:rsidP="006C2AF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C2AF7" w:rsidRDefault="006C2AF7" w:rsidP="006C2AF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C2AF7" w:rsidRDefault="006C2AF7" w:rsidP="006C2AF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Feb.1428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subdeacon in the parish church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Devon, by the Bishop.</w:t>
      </w:r>
    </w:p>
    <w:p w:rsidR="006C2AF7" w:rsidRDefault="006C2AF7" w:rsidP="006C2A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Exeter1420-55” part 4 p.116)</w:t>
      </w:r>
    </w:p>
    <w:p w:rsidR="0009281A" w:rsidRDefault="0009281A" w:rsidP="006C2A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Apr.</w:t>
      </w:r>
      <w:r>
        <w:rPr>
          <w:rFonts w:ascii="Times New Roman" w:hAnsi="Times New Roman" w:cs="Times New Roman"/>
          <w:sz w:val="24"/>
          <w:szCs w:val="24"/>
        </w:rPr>
        <w:tab/>
        <w:t>He was ordained deacon in the same place by the Bishop.  (ibid.p.119)</w:t>
      </w:r>
    </w:p>
    <w:p w:rsidR="00901D61" w:rsidRPr="00901D61" w:rsidRDefault="00901D61" w:rsidP="006C2AF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01D61">
        <w:rPr>
          <w:rFonts w:ascii="Times New Roman" w:hAnsi="Times New Roman" w:cs="Times New Roman"/>
          <w:sz w:val="24"/>
          <w:szCs w:val="24"/>
        </w:rPr>
        <w:t>29 May</w:t>
      </w:r>
      <w:r w:rsidRPr="00901D61">
        <w:rPr>
          <w:rFonts w:ascii="Times New Roman" w:hAnsi="Times New Roman" w:cs="Times New Roman"/>
          <w:sz w:val="24"/>
          <w:szCs w:val="24"/>
        </w:rPr>
        <w:tab/>
        <w:t xml:space="preserve">He </w:t>
      </w:r>
      <w:proofErr w:type="gramStart"/>
      <w:r w:rsidRPr="00901D61">
        <w:rPr>
          <w:rFonts w:ascii="Times New Roman" w:hAnsi="Times New Roman" w:cs="Times New Roman"/>
          <w:sz w:val="24"/>
          <w:szCs w:val="24"/>
        </w:rPr>
        <w:t>was</w:t>
      </w:r>
      <w:proofErr w:type="gramEnd"/>
      <w:r w:rsidRPr="00901D61">
        <w:rPr>
          <w:rFonts w:ascii="Times New Roman" w:hAnsi="Times New Roman" w:cs="Times New Roman"/>
          <w:sz w:val="24"/>
          <w:szCs w:val="24"/>
        </w:rPr>
        <w:t xml:space="preserve"> ordained priest in the same pla</w:t>
      </w:r>
      <w:r>
        <w:rPr>
          <w:rFonts w:ascii="Times New Roman" w:hAnsi="Times New Roman" w:cs="Times New Roman"/>
          <w:sz w:val="24"/>
          <w:szCs w:val="24"/>
        </w:rPr>
        <w:t>ce by the Bishop.  (ibid.p.121</w:t>
      </w:r>
      <w:r w:rsidRPr="00901D61">
        <w:rPr>
          <w:rFonts w:ascii="Times New Roman" w:hAnsi="Times New Roman" w:cs="Times New Roman"/>
          <w:sz w:val="24"/>
          <w:szCs w:val="24"/>
        </w:rPr>
        <w:t>)</w:t>
      </w:r>
    </w:p>
    <w:p w:rsidR="006C2AF7" w:rsidRDefault="006C2AF7" w:rsidP="006C2AF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C2AF7" w:rsidRDefault="006C2AF7" w:rsidP="006C2AF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9281A" w:rsidRDefault="0009281A" w:rsidP="006C2A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June 2016</w:t>
      </w:r>
    </w:p>
    <w:p w:rsidR="00901D61" w:rsidRPr="007725C0" w:rsidRDefault="00901D61" w:rsidP="006C2A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June 2016</w:t>
      </w:r>
      <w:bookmarkStart w:id="0" w:name="_GoBack"/>
      <w:bookmarkEnd w:id="0"/>
    </w:p>
    <w:p w:rsidR="006B2F86" w:rsidRPr="006C2AF7" w:rsidRDefault="00901D6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6C2AF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2AF7" w:rsidRDefault="006C2AF7" w:rsidP="00E71FC3">
      <w:pPr>
        <w:spacing w:after="0" w:line="240" w:lineRule="auto"/>
      </w:pPr>
      <w:r>
        <w:separator/>
      </w:r>
    </w:p>
  </w:endnote>
  <w:endnote w:type="continuationSeparator" w:id="0">
    <w:p w:rsidR="006C2AF7" w:rsidRDefault="006C2AF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2AF7" w:rsidRDefault="006C2AF7" w:rsidP="00E71FC3">
      <w:pPr>
        <w:spacing w:after="0" w:line="240" w:lineRule="auto"/>
      </w:pPr>
      <w:r>
        <w:separator/>
      </w:r>
    </w:p>
  </w:footnote>
  <w:footnote w:type="continuationSeparator" w:id="0">
    <w:p w:rsidR="006C2AF7" w:rsidRDefault="006C2AF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AF7"/>
    <w:rsid w:val="0009281A"/>
    <w:rsid w:val="006C2AF7"/>
    <w:rsid w:val="00901D61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2865C4"/>
  <w15:chartTrackingRefBased/>
  <w15:docId w15:val="{DCFC70A7-2192-4DF1-8DE6-238B42F19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2016-06-13T14:15:00Z</dcterms:created>
  <dcterms:modified xsi:type="dcterms:W3CDTF">2016-06-22T16:18:00Z</dcterms:modified>
</cp:coreProperties>
</file>