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A0B" w:rsidRDefault="00E32A0B" w:rsidP="00E32A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VELLARD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E32A0B" w:rsidRDefault="00E32A0B" w:rsidP="00E32A0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32A0B" w:rsidRDefault="00E32A0B" w:rsidP="00E32A0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32A0B" w:rsidRDefault="00E32A0B" w:rsidP="00E32A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Apr.1433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Salisbury into</w:t>
      </w:r>
    </w:p>
    <w:p w:rsidR="00E32A0B" w:rsidRDefault="00E32A0B" w:rsidP="00E32A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 of the late John Mowbray, 2</w:t>
      </w:r>
      <w:r w:rsidRPr="00115290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Duke of Norfolk(q.v.).</w:t>
      </w:r>
    </w:p>
    <w:p w:rsidR="00E32A0B" w:rsidRDefault="00E32A0B" w:rsidP="00E32A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24-92)</w:t>
      </w:r>
    </w:p>
    <w:p w:rsidR="00E32A0B" w:rsidRDefault="00E32A0B" w:rsidP="00E32A0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32A0B" w:rsidRDefault="00E32A0B" w:rsidP="00E32A0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32A0B" w:rsidRPr="00115290" w:rsidRDefault="00E32A0B" w:rsidP="00E32A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May 2016</w:t>
      </w:r>
    </w:p>
    <w:p w:rsidR="006B2F86" w:rsidRPr="00E32A0B" w:rsidRDefault="00E32A0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32A0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2A0B" w:rsidRDefault="00E32A0B" w:rsidP="00E71FC3">
      <w:pPr>
        <w:spacing w:after="0" w:line="240" w:lineRule="auto"/>
      </w:pPr>
      <w:r>
        <w:separator/>
      </w:r>
    </w:p>
  </w:endnote>
  <w:endnote w:type="continuationSeparator" w:id="0">
    <w:p w:rsidR="00E32A0B" w:rsidRDefault="00E32A0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2A0B" w:rsidRDefault="00E32A0B" w:rsidP="00E71FC3">
      <w:pPr>
        <w:spacing w:after="0" w:line="240" w:lineRule="auto"/>
      </w:pPr>
      <w:r>
        <w:separator/>
      </w:r>
    </w:p>
  </w:footnote>
  <w:footnote w:type="continuationSeparator" w:id="0">
    <w:p w:rsidR="00E32A0B" w:rsidRDefault="00E32A0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A0B"/>
    <w:rsid w:val="00AB52E8"/>
    <w:rsid w:val="00B16D3F"/>
    <w:rsid w:val="00E32A0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48803B"/>
  <w15:chartTrackingRefBased/>
  <w15:docId w15:val="{5198F8E4-9EFB-4ABB-959C-BBB3CCE80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2016-05-03T19:08:00Z</dcterms:created>
  <dcterms:modified xsi:type="dcterms:W3CDTF">2016-05-03T19:09:00Z</dcterms:modified>
</cp:coreProperties>
</file>