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B8" w:rsidRDefault="0033190A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VELIA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26EB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26EB8">
        <w:rPr>
          <w:rFonts w:ascii="Times New Roman" w:hAnsi="Times New Roman" w:cs="Times New Roman"/>
          <w:sz w:val="24"/>
          <w:szCs w:val="24"/>
        </w:rPr>
        <w:t>fl.1426)</w:t>
      </w:r>
    </w:p>
    <w:p w:rsidR="00026EB8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26EB8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6EB8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6EB8" w:rsidRDefault="00026EB8" w:rsidP="00026EB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026EB8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026EB8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6EB8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190A" w:rsidRPr="0033190A" w:rsidRDefault="00026EB8" w:rsidP="00026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33190A" w:rsidRPr="003319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90A" w:rsidRDefault="0033190A" w:rsidP="00E71FC3">
      <w:pPr>
        <w:spacing w:after="0" w:line="240" w:lineRule="auto"/>
      </w:pPr>
      <w:r>
        <w:separator/>
      </w:r>
    </w:p>
  </w:endnote>
  <w:endnote w:type="continuationSeparator" w:id="0">
    <w:p w:rsidR="0033190A" w:rsidRDefault="003319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90A" w:rsidRPr="00E71FC3" w:rsidRDefault="0033190A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90A" w:rsidRDefault="0033190A" w:rsidP="00E71FC3">
      <w:pPr>
        <w:spacing w:after="0" w:line="240" w:lineRule="auto"/>
      </w:pPr>
      <w:r>
        <w:separator/>
      </w:r>
    </w:p>
  </w:footnote>
  <w:footnote w:type="continuationSeparator" w:id="0">
    <w:p w:rsidR="0033190A" w:rsidRDefault="003319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0A"/>
    <w:rsid w:val="00026EB8"/>
    <w:rsid w:val="003319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B8B12"/>
  <w15:chartTrackingRefBased/>
  <w15:docId w15:val="{EA19CAE8-2EF7-451C-95ED-1CF84E12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2016-03-21T10:26:00Z</dcterms:created>
  <dcterms:modified xsi:type="dcterms:W3CDTF">2016-03-21T11:31:00Z</dcterms:modified>
</cp:coreProperties>
</file>