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70FE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VELIA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170FE6" w:rsidRDefault="00170FE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170FE6" w:rsidRDefault="00170FE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0FE6" w:rsidRDefault="00170FE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0FE6" w:rsidRDefault="00170FE6" w:rsidP="00170FE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Feb.1426</w:t>
      </w:r>
      <w:r>
        <w:rPr>
          <w:rFonts w:ascii="Times New Roman" w:hAnsi="Times New Roman" w:cs="Times New Roman"/>
          <w:sz w:val="24"/>
          <w:szCs w:val="24"/>
        </w:rPr>
        <w:tab/>
        <w:t>He w</w:t>
      </w:r>
      <w:r>
        <w:rPr>
          <w:rFonts w:ascii="Times New Roman" w:hAnsi="Times New Roman" w:cs="Times New Roman"/>
          <w:sz w:val="24"/>
          <w:szCs w:val="24"/>
        </w:rPr>
        <w:t>as ordained acolyte</w:t>
      </w:r>
      <w:r>
        <w:rPr>
          <w:rFonts w:ascii="Times New Roman" w:hAnsi="Times New Roman" w:cs="Times New Roman"/>
          <w:sz w:val="24"/>
          <w:szCs w:val="24"/>
        </w:rPr>
        <w:t xml:space="preserve">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170FE6" w:rsidRDefault="00170FE6" w:rsidP="00170F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pp.99-100)</w:t>
      </w:r>
    </w:p>
    <w:p w:rsidR="00170FE6" w:rsidRDefault="00170FE6" w:rsidP="00170F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0FE6" w:rsidRDefault="00170FE6" w:rsidP="00170F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0FE6" w:rsidRPr="002D2E51" w:rsidRDefault="00170FE6" w:rsidP="00170F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  <w:bookmarkEnd w:id="0"/>
    </w:p>
    <w:p w:rsidR="00170FE6" w:rsidRPr="00170FE6" w:rsidRDefault="00170FE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170FE6" w:rsidRPr="00170F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FE6" w:rsidRDefault="00170FE6" w:rsidP="00E71FC3">
      <w:pPr>
        <w:spacing w:after="0" w:line="240" w:lineRule="auto"/>
      </w:pPr>
      <w:r>
        <w:separator/>
      </w:r>
    </w:p>
  </w:endnote>
  <w:endnote w:type="continuationSeparator" w:id="0">
    <w:p w:rsidR="00170FE6" w:rsidRDefault="00170F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FE6" w:rsidRDefault="00170FE6" w:rsidP="00E71FC3">
      <w:pPr>
        <w:spacing w:after="0" w:line="240" w:lineRule="auto"/>
      </w:pPr>
      <w:r>
        <w:separator/>
      </w:r>
    </w:p>
  </w:footnote>
  <w:footnote w:type="continuationSeparator" w:id="0">
    <w:p w:rsidR="00170FE6" w:rsidRDefault="00170F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FE6"/>
    <w:rsid w:val="00170FE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6A4C3"/>
  <w15:chartTrackingRefBased/>
  <w15:docId w15:val="{1A94768A-952C-4A1F-A6E8-8210CFC39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2016-03-21T10:24:00Z</dcterms:created>
  <dcterms:modified xsi:type="dcterms:W3CDTF">2016-03-21T10:26:00Z</dcterms:modified>
</cp:coreProperties>
</file>