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364" w:rsidRPr="00454D0B" w:rsidRDefault="00FC4364" w:rsidP="00FC4364">
      <w:r w:rsidRPr="00454D0B">
        <w:rPr>
          <w:u w:val="single"/>
        </w:rPr>
        <w:t>William VELECOTE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fl.1406)</w:t>
      </w:r>
    </w:p>
    <w:p w:rsidR="00FC4364" w:rsidRPr="00454D0B" w:rsidRDefault="00FC4364" w:rsidP="00FC4364"/>
    <w:p w:rsidR="00FC4364" w:rsidRPr="00454D0B" w:rsidRDefault="00FC4364" w:rsidP="00FC4364"/>
    <w:p w:rsidR="00FC4364" w:rsidRPr="00454D0B" w:rsidRDefault="00FC4364" w:rsidP="00FC4364">
      <w:r w:rsidRPr="00454D0B">
        <w:t xml:space="preserve">Son of Reginald </w:t>
      </w:r>
      <w:proofErr w:type="spellStart"/>
      <w:r w:rsidRPr="00454D0B">
        <w:t>Velecote</w:t>
      </w:r>
      <w:proofErr w:type="spellEnd"/>
      <w:r w:rsidRPr="00454D0B">
        <w:t xml:space="preserve"> and his wife, Alice(q.v.).</w:t>
      </w:r>
    </w:p>
    <w:p w:rsidR="00FC4364" w:rsidRPr="00454D0B" w:rsidRDefault="00FC4364" w:rsidP="00FC4364">
      <w:r w:rsidRPr="00454D0B">
        <w:t>(</w:t>
      </w:r>
      <w:hyperlink r:id="rId6" w:history="1">
        <w:r w:rsidRPr="00454D0B">
          <w:rPr>
            <w:rStyle w:val="Hyperlink"/>
          </w:rPr>
          <w:t>www.discovery.nationalarchives.gov.uk</w:t>
        </w:r>
      </w:hyperlink>
      <w:r w:rsidRPr="00454D0B">
        <w:t xml:space="preserve">  ref. 3704/ET1/3)</w:t>
      </w:r>
    </w:p>
    <w:p w:rsidR="00FC4364" w:rsidRPr="00454D0B" w:rsidRDefault="00FC4364" w:rsidP="00FC4364">
      <w:r w:rsidRPr="00454D0B">
        <w:t xml:space="preserve">Brother of </w:t>
      </w:r>
      <w:proofErr w:type="spellStart"/>
      <w:r w:rsidRPr="00454D0B">
        <w:t>Gonulda</w:t>
      </w:r>
      <w:proofErr w:type="spellEnd"/>
      <w:r w:rsidRPr="00454D0B">
        <w:t>(q.v.).  (ibid.)</w:t>
      </w:r>
    </w:p>
    <w:p w:rsidR="00FC4364" w:rsidRPr="00454D0B" w:rsidRDefault="00FC4364" w:rsidP="00FC4364"/>
    <w:p w:rsidR="00FC4364" w:rsidRPr="00454D0B" w:rsidRDefault="00FC4364" w:rsidP="00FC4364"/>
    <w:p w:rsidR="00FC4364" w:rsidRPr="00454D0B" w:rsidRDefault="00FC4364" w:rsidP="00FC4364">
      <w:r w:rsidRPr="00454D0B">
        <w:t>17 Oct.1406</w:t>
      </w:r>
      <w:r w:rsidRPr="00454D0B">
        <w:tab/>
        <w:t xml:space="preserve">He and </w:t>
      </w:r>
      <w:proofErr w:type="spellStart"/>
      <w:r w:rsidRPr="00454D0B">
        <w:t>Gonulda</w:t>
      </w:r>
      <w:proofErr w:type="spellEnd"/>
      <w:r w:rsidRPr="00454D0B">
        <w:t xml:space="preserve"> quitclaimed all actions arising from the estate of </w:t>
      </w:r>
      <w:proofErr w:type="gramStart"/>
      <w:r w:rsidRPr="00454D0B">
        <w:t>their</w:t>
      </w:r>
      <w:proofErr w:type="gramEnd"/>
    </w:p>
    <w:p w:rsidR="00FC4364" w:rsidRPr="00454D0B" w:rsidRDefault="00FC4364" w:rsidP="00FC4364">
      <w:r w:rsidRPr="00454D0B">
        <w:tab/>
      </w:r>
      <w:r w:rsidRPr="00454D0B">
        <w:tab/>
        <w:t xml:space="preserve">late father to their mother and her second husband, Nicholas </w:t>
      </w:r>
    </w:p>
    <w:p w:rsidR="00FC4364" w:rsidRPr="00454D0B" w:rsidRDefault="00FC4364" w:rsidP="00FC4364">
      <w:r w:rsidRPr="00454D0B">
        <w:tab/>
      </w:r>
      <w:r w:rsidRPr="00454D0B">
        <w:tab/>
      </w:r>
      <w:proofErr w:type="spellStart"/>
      <w:r w:rsidRPr="00454D0B">
        <w:t>Icledene</w:t>
      </w:r>
      <w:proofErr w:type="spellEnd"/>
      <w:r w:rsidRPr="00454D0B">
        <w:t>(q.v.).  (ibid.)</w:t>
      </w:r>
    </w:p>
    <w:p w:rsidR="00FC4364" w:rsidRPr="00454D0B" w:rsidRDefault="00FC4364" w:rsidP="00FC4364"/>
    <w:p w:rsidR="00FC4364" w:rsidRPr="00454D0B" w:rsidRDefault="00FC4364" w:rsidP="00FC4364"/>
    <w:p w:rsidR="00FC4364" w:rsidRPr="00454D0B" w:rsidRDefault="00FC4364" w:rsidP="00FC4364">
      <w:r w:rsidRPr="00454D0B">
        <w:t>12 February 2016</w:t>
      </w:r>
    </w:p>
    <w:p w:rsidR="006B2F86" w:rsidRPr="00E71FC3" w:rsidRDefault="00FC436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364" w:rsidRDefault="00FC4364" w:rsidP="00E71FC3">
      <w:r>
        <w:separator/>
      </w:r>
    </w:p>
  </w:endnote>
  <w:endnote w:type="continuationSeparator" w:id="0">
    <w:p w:rsidR="00FC4364" w:rsidRDefault="00FC43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364" w:rsidRDefault="00FC4364" w:rsidP="00E71FC3">
      <w:r>
        <w:separator/>
      </w:r>
    </w:p>
  </w:footnote>
  <w:footnote w:type="continuationSeparator" w:id="0">
    <w:p w:rsidR="00FC4364" w:rsidRDefault="00FC43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364"/>
    <w:rsid w:val="001A7C09"/>
    <w:rsid w:val="00733BE7"/>
    <w:rsid w:val="00AB52E8"/>
    <w:rsid w:val="00B16D3F"/>
    <w:rsid w:val="00E71FC3"/>
    <w:rsid w:val="00EF4813"/>
    <w:rsid w:val="00FC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586115-BE30-432F-A9A2-5B077FF1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C43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C436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2016-07-29T20:09:00Z</dcterms:created>
  <dcterms:modified xsi:type="dcterms:W3CDTF">2016-07-29T20:09:00Z</dcterms:modified>
</cp:coreProperties>
</file>