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C92" w:rsidRPr="00454D0B" w:rsidRDefault="00A00C92" w:rsidP="00A00C92">
      <w:r w:rsidRPr="00454D0B">
        <w:rPr>
          <w:u w:val="single"/>
        </w:rPr>
        <w:t>Alice VELECOTE</w:t>
      </w:r>
      <w:r w:rsidRPr="00454D0B">
        <w:t xml:space="preserve"> </w:t>
      </w:r>
      <w:proofErr w:type="gramStart"/>
      <w:r w:rsidRPr="00454D0B">
        <w:t xml:space="preserve">   (</w:t>
      </w:r>
      <w:proofErr w:type="gramEnd"/>
      <w:r w:rsidRPr="00454D0B">
        <w:t>fl.1406)</w:t>
      </w:r>
    </w:p>
    <w:p w:rsidR="00A00C92" w:rsidRPr="00454D0B" w:rsidRDefault="00A00C92" w:rsidP="00A00C92"/>
    <w:p w:rsidR="00A00C92" w:rsidRPr="00454D0B" w:rsidRDefault="00A00C92" w:rsidP="00A00C92"/>
    <w:p w:rsidR="00A00C92" w:rsidRPr="00454D0B" w:rsidRDefault="00A00C92" w:rsidP="00A00C92">
      <w:r w:rsidRPr="00454D0B">
        <w:t xml:space="preserve">1 = Reginald </w:t>
      </w:r>
      <w:proofErr w:type="spellStart"/>
      <w:r w:rsidRPr="00454D0B">
        <w:t>Velecote</w:t>
      </w:r>
      <w:proofErr w:type="spellEnd"/>
      <w:r w:rsidRPr="00454D0B">
        <w:t>.</w:t>
      </w:r>
    </w:p>
    <w:p w:rsidR="00A00C92" w:rsidRPr="00454D0B" w:rsidRDefault="00A00C92" w:rsidP="00A00C92">
      <w:r w:rsidRPr="00454D0B">
        <w:t>(</w:t>
      </w:r>
      <w:hyperlink r:id="rId6" w:history="1">
        <w:r w:rsidRPr="00454D0B">
          <w:rPr>
            <w:rStyle w:val="Hyperlink"/>
          </w:rPr>
          <w:t>www.discovery.nationalarchives.gov.uk</w:t>
        </w:r>
      </w:hyperlink>
      <w:r w:rsidRPr="00454D0B">
        <w:t xml:space="preserve">  ref. 3704/ET1/3)</w:t>
      </w:r>
    </w:p>
    <w:p w:rsidR="00A00C92" w:rsidRPr="00454D0B" w:rsidRDefault="00A00C92" w:rsidP="00A00C92">
      <w:r w:rsidRPr="00454D0B">
        <w:t xml:space="preserve">Children:  William(q.v.) and </w:t>
      </w:r>
      <w:proofErr w:type="spellStart"/>
      <w:r w:rsidRPr="00454D0B">
        <w:t>Gonulda</w:t>
      </w:r>
      <w:proofErr w:type="spellEnd"/>
      <w:r w:rsidRPr="00454D0B">
        <w:t>(q.v.).  (ibid.)</w:t>
      </w:r>
    </w:p>
    <w:p w:rsidR="00A00C92" w:rsidRPr="00454D0B" w:rsidRDefault="00A00C92" w:rsidP="00A00C92"/>
    <w:p w:rsidR="00A00C92" w:rsidRPr="00454D0B" w:rsidRDefault="00A00C92" w:rsidP="00A00C92">
      <w:r w:rsidRPr="00454D0B">
        <w:t xml:space="preserve">2 = Nicholas </w:t>
      </w:r>
      <w:proofErr w:type="spellStart"/>
      <w:r w:rsidRPr="00454D0B">
        <w:t>Icledene</w:t>
      </w:r>
      <w:proofErr w:type="spellEnd"/>
      <w:r w:rsidRPr="00454D0B">
        <w:t>(q.v.).  (ibid.)</w:t>
      </w:r>
    </w:p>
    <w:p w:rsidR="00A00C92" w:rsidRPr="00454D0B" w:rsidRDefault="00A00C92" w:rsidP="00A00C92"/>
    <w:p w:rsidR="00A00C92" w:rsidRPr="00454D0B" w:rsidRDefault="00A00C92" w:rsidP="00A00C92"/>
    <w:p w:rsidR="00A00C92" w:rsidRPr="00454D0B" w:rsidRDefault="00A00C92" w:rsidP="00A00C92">
      <w:r w:rsidRPr="00454D0B">
        <w:t>17 Oct.1406</w:t>
      </w:r>
      <w:r w:rsidRPr="00454D0B">
        <w:tab/>
        <w:t xml:space="preserve">William and </w:t>
      </w:r>
      <w:proofErr w:type="spellStart"/>
      <w:r w:rsidRPr="00454D0B">
        <w:t>Gonulda</w:t>
      </w:r>
      <w:proofErr w:type="spellEnd"/>
      <w:r w:rsidRPr="00454D0B">
        <w:t xml:space="preserve"> quitclaimed all actions against her and Nicholas</w:t>
      </w:r>
    </w:p>
    <w:p w:rsidR="00A00C92" w:rsidRPr="00454D0B" w:rsidRDefault="00A00C92" w:rsidP="00A00C92">
      <w:r w:rsidRPr="00454D0B">
        <w:tab/>
      </w:r>
      <w:r w:rsidRPr="00454D0B">
        <w:tab/>
        <w:t>arising from claims on Reginald’s estate.  (ibid.)</w:t>
      </w:r>
    </w:p>
    <w:p w:rsidR="00A00C92" w:rsidRPr="00454D0B" w:rsidRDefault="00A00C92" w:rsidP="00A00C92"/>
    <w:p w:rsidR="00A00C92" w:rsidRPr="00454D0B" w:rsidRDefault="00A00C92" w:rsidP="00A00C92"/>
    <w:p w:rsidR="00A00C92" w:rsidRPr="00454D0B" w:rsidRDefault="00A00C92" w:rsidP="00A00C92">
      <w:r w:rsidRPr="00454D0B">
        <w:t>12 February 2016</w:t>
      </w:r>
    </w:p>
    <w:p w:rsidR="006B2F86" w:rsidRPr="00E71FC3" w:rsidRDefault="00A00C9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C92" w:rsidRDefault="00A00C92" w:rsidP="00E71FC3">
      <w:r>
        <w:separator/>
      </w:r>
    </w:p>
  </w:endnote>
  <w:endnote w:type="continuationSeparator" w:id="0">
    <w:p w:rsidR="00A00C92" w:rsidRDefault="00A00C9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C92" w:rsidRDefault="00A00C92" w:rsidP="00E71FC3">
      <w:r>
        <w:separator/>
      </w:r>
    </w:p>
  </w:footnote>
  <w:footnote w:type="continuationSeparator" w:id="0">
    <w:p w:rsidR="00A00C92" w:rsidRDefault="00A00C9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C92"/>
    <w:rsid w:val="001A7C09"/>
    <w:rsid w:val="00733BE7"/>
    <w:rsid w:val="00A00C9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62949-617B-4CF8-9629-8747606CB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00C9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00C9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2016-07-29T20:13:00Z</dcterms:created>
  <dcterms:modified xsi:type="dcterms:W3CDTF">2016-07-29T20:13:00Z</dcterms:modified>
</cp:coreProperties>
</file>