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32F9DE" w14:textId="77777777" w:rsidR="00D96797" w:rsidRDefault="00D96797" w:rsidP="00D9679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VELE</w:t>
      </w:r>
      <w:r>
        <w:rPr>
          <w:rFonts w:cs="Times New Roman"/>
          <w:szCs w:val="24"/>
        </w:rPr>
        <w:t xml:space="preserve">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d.1488)</w:t>
      </w:r>
    </w:p>
    <w:p w14:paraId="0CA8742C" w14:textId="77777777" w:rsidR="00D96797" w:rsidRDefault="00D96797" w:rsidP="00D9679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Rector of Gouxhill.</w:t>
      </w:r>
    </w:p>
    <w:p w14:paraId="357D6A24" w14:textId="77777777" w:rsidR="00D96797" w:rsidRDefault="00D96797" w:rsidP="00D96797">
      <w:pPr>
        <w:pStyle w:val="NoSpacing"/>
        <w:rPr>
          <w:rFonts w:cs="Times New Roman"/>
          <w:szCs w:val="24"/>
        </w:rPr>
      </w:pPr>
    </w:p>
    <w:p w14:paraId="275DBCB9" w14:textId="77777777" w:rsidR="00D96797" w:rsidRDefault="00D96797" w:rsidP="00D96797">
      <w:pPr>
        <w:pStyle w:val="NoSpacing"/>
        <w:rPr>
          <w:rFonts w:cs="Times New Roman"/>
          <w:szCs w:val="24"/>
        </w:rPr>
      </w:pPr>
    </w:p>
    <w:p w14:paraId="521DD049" w14:textId="77777777" w:rsidR="00D96797" w:rsidRDefault="00D96797" w:rsidP="00D9679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25 Feb.1488</w:t>
      </w:r>
      <w:r>
        <w:rPr>
          <w:rFonts w:cs="Times New Roman"/>
          <w:szCs w:val="24"/>
        </w:rPr>
        <w:tab/>
        <w:t>He made his Will.   (W.Y.R. p.174)</w:t>
      </w:r>
    </w:p>
    <w:p w14:paraId="5CCC5A82" w14:textId="77777777" w:rsidR="00D96797" w:rsidRDefault="00D96797" w:rsidP="00D9679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Nov.</w:t>
      </w:r>
      <w:r>
        <w:rPr>
          <w:rFonts w:cs="Times New Roman"/>
          <w:szCs w:val="24"/>
        </w:rPr>
        <w:tab/>
        <w:t>Probate of his Will.   (ibid.)</w:t>
      </w:r>
    </w:p>
    <w:p w14:paraId="26B90CD6" w14:textId="77777777" w:rsidR="00D96797" w:rsidRDefault="00D96797" w:rsidP="00D96797">
      <w:pPr>
        <w:pStyle w:val="NoSpacing"/>
        <w:rPr>
          <w:rFonts w:cs="Times New Roman"/>
          <w:szCs w:val="24"/>
        </w:rPr>
      </w:pPr>
    </w:p>
    <w:p w14:paraId="242E3EE4" w14:textId="77777777" w:rsidR="00D96797" w:rsidRDefault="00D96797" w:rsidP="00D96797">
      <w:pPr>
        <w:pStyle w:val="NoSpacing"/>
        <w:rPr>
          <w:rFonts w:cs="Times New Roman"/>
          <w:szCs w:val="24"/>
        </w:rPr>
      </w:pPr>
    </w:p>
    <w:p w14:paraId="1D2F7FCE" w14:textId="77777777" w:rsidR="00D96797" w:rsidRDefault="00D96797" w:rsidP="00D9679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May 2024</w:t>
      </w:r>
    </w:p>
    <w:p w14:paraId="2FEF6AB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330C05" w14:textId="77777777" w:rsidR="00D96797" w:rsidRDefault="00D96797" w:rsidP="009139A6">
      <w:r>
        <w:separator/>
      </w:r>
    </w:p>
  </w:endnote>
  <w:endnote w:type="continuationSeparator" w:id="0">
    <w:p w14:paraId="4ABDADBE" w14:textId="77777777" w:rsidR="00D96797" w:rsidRDefault="00D9679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E6B38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E1AE8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A12E1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A89314" w14:textId="77777777" w:rsidR="00D96797" w:rsidRDefault="00D96797" w:rsidP="009139A6">
      <w:r>
        <w:separator/>
      </w:r>
    </w:p>
  </w:footnote>
  <w:footnote w:type="continuationSeparator" w:id="0">
    <w:p w14:paraId="097822A8" w14:textId="77777777" w:rsidR="00D96797" w:rsidRDefault="00D9679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55BFB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81B6D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5A818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797"/>
    <w:rsid w:val="000666E0"/>
    <w:rsid w:val="002510B7"/>
    <w:rsid w:val="00270799"/>
    <w:rsid w:val="005C130B"/>
    <w:rsid w:val="00626889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96797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A7E930"/>
  <w15:chartTrackingRefBased/>
  <w15:docId w15:val="{B8460BD3-0A4A-4BFA-A23A-4E8CD9059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2024-05-26T19:49:00Z</dcterms:created>
  <dcterms:modified xsi:type="dcterms:W3CDTF">2024-05-26T19:50:00Z</dcterms:modified>
</cp:coreProperties>
</file>