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EC5BD" w14:textId="3D712049" w:rsidR="00BA00AB" w:rsidRDefault="00D415D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le VEIL</w:t>
      </w:r>
      <w:r w:rsidR="00FA00C9">
        <w:rPr>
          <w:rFonts w:cs="Times New Roman"/>
          <w:szCs w:val="24"/>
          <w:u w:val="single"/>
        </w:rPr>
        <w:t>E</w:t>
      </w:r>
      <w:r>
        <w:rPr>
          <w:rFonts w:cs="Times New Roman"/>
          <w:szCs w:val="24"/>
        </w:rPr>
        <w:t xml:space="preserve">       (fl.1427-8)</w:t>
      </w:r>
    </w:p>
    <w:p w14:paraId="01366F19" w14:textId="77777777" w:rsidR="00D415DC" w:rsidRDefault="00D415DC" w:rsidP="009139A6">
      <w:pPr>
        <w:pStyle w:val="NoSpacing"/>
        <w:rPr>
          <w:rFonts w:cs="Times New Roman"/>
          <w:szCs w:val="24"/>
        </w:rPr>
      </w:pPr>
    </w:p>
    <w:p w14:paraId="53BDE762" w14:textId="77777777" w:rsidR="00D415DC" w:rsidRDefault="00D415DC" w:rsidP="009139A6">
      <w:pPr>
        <w:pStyle w:val="NoSpacing"/>
        <w:rPr>
          <w:rFonts w:cs="Times New Roman"/>
          <w:szCs w:val="24"/>
        </w:rPr>
      </w:pPr>
    </w:p>
    <w:p w14:paraId="5837E7E4" w14:textId="0F5347D1" w:rsidR="00D415DC" w:rsidRDefault="00D415DC" w:rsidP="00D415D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Son:    John, who was 16 years old.</w:t>
      </w:r>
    </w:p>
    <w:p w14:paraId="4242D81D" w14:textId="77777777" w:rsidR="00D415DC" w:rsidRPr="00AE04B5" w:rsidRDefault="00D415DC" w:rsidP="00D415DC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(“An Essay Towards a Topographical History of the County of Norfolk” Francis Blomefield</w:t>
      </w:r>
    </w:p>
    <w:p w14:paraId="19699F97" w14:textId="7C3FF1C5" w:rsidR="00D415DC" w:rsidRPr="00AE04B5" w:rsidRDefault="00D415DC" w:rsidP="00D415DC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95-7)</w:t>
      </w:r>
    </w:p>
    <w:p w14:paraId="01F8D653" w14:textId="77777777" w:rsidR="00D415DC" w:rsidRDefault="00D415DC" w:rsidP="00D415DC">
      <w:pPr>
        <w:pStyle w:val="NoSpacing"/>
        <w:jc w:val="both"/>
        <w:rPr>
          <w:rFonts w:cs="Times New Roman"/>
          <w:szCs w:val="24"/>
        </w:rPr>
      </w:pPr>
    </w:p>
    <w:p w14:paraId="1A3FECE5" w14:textId="77777777" w:rsidR="00D415DC" w:rsidRDefault="00D415DC" w:rsidP="009139A6">
      <w:pPr>
        <w:pStyle w:val="NoSpacing"/>
        <w:rPr>
          <w:rFonts w:cs="Times New Roman"/>
          <w:szCs w:val="24"/>
        </w:rPr>
      </w:pPr>
    </w:p>
    <w:p w14:paraId="58D47F8F" w14:textId="77777777" w:rsidR="00D415DC" w:rsidRDefault="00D415DC" w:rsidP="009139A6">
      <w:pPr>
        <w:pStyle w:val="NoSpacing"/>
        <w:rPr>
          <w:rFonts w:cs="Times New Roman"/>
          <w:szCs w:val="24"/>
        </w:rPr>
      </w:pPr>
    </w:p>
    <w:p w14:paraId="6DDAC387" w14:textId="045F31BC" w:rsidR="00D415DC" w:rsidRDefault="00D415D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1427-8</w:t>
      </w:r>
      <w:r>
        <w:rPr>
          <w:rFonts w:cs="Times New Roman"/>
          <w:szCs w:val="24"/>
        </w:rPr>
        <w:tab/>
        <w:t xml:space="preserve">He died. At the time of his </w:t>
      </w:r>
      <w:proofErr w:type="gramStart"/>
      <w:r>
        <w:rPr>
          <w:rFonts w:cs="Times New Roman"/>
          <w:szCs w:val="24"/>
        </w:rPr>
        <w:t>death</w:t>
      </w:r>
      <w:proofErr w:type="gramEnd"/>
      <w:r>
        <w:rPr>
          <w:rFonts w:cs="Times New Roman"/>
          <w:szCs w:val="24"/>
        </w:rPr>
        <w:t xml:space="preserve"> he was Lord of Wood Bastwick and</w:t>
      </w:r>
    </w:p>
    <w:p w14:paraId="228A8E4D" w14:textId="23DF0DBA" w:rsidR="00D415DC" w:rsidRDefault="00D415DC" w:rsidP="00D41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Laringset.   (ibid.)</w:t>
      </w:r>
    </w:p>
    <w:p w14:paraId="0BE1B14C" w14:textId="77777777" w:rsidR="00D415DC" w:rsidRDefault="00D415DC" w:rsidP="00D415DC">
      <w:pPr>
        <w:pStyle w:val="NoSpacing"/>
        <w:rPr>
          <w:rFonts w:cs="Times New Roman"/>
          <w:szCs w:val="24"/>
        </w:rPr>
      </w:pPr>
    </w:p>
    <w:p w14:paraId="09F8C7B6" w14:textId="77777777" w:rsidR="00D415DC" w:rsidRDefault="00D415DC" w:rsidP="00D415DC">
      <w:pPr>
        <w:pStyle w:val="NoSpacing"/>
        <w:rPr>
          <w:rFonts w:cs="Times New Roman"/>
          <w:szCs w:val="24"/>
        </w:rPr>
      </w:pPr>
    </w:p>
    <w:p w14:paraId="5E405F83" w14:textId="31C970F3" w:rsidR="00D415DC" w:rsidRDefault="00D415DC" w:rsidP="00D41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p w14:paraId="1ED91E11" w14:textId="3C2B074E" w:rsidR="00D415DC" w:rsidRDefault="00D415DC" w:rsidP="00D415DC">
      <w:pPr>
        <w:pStyle w:val="NoSpacing"/>
        <w:ind w:left="720" w:firstLine="720"/>
        <w:rPr>
          <w:rFonts w:cs="Times New Roman"/>
          <w:szCs w:val="24"/>
        </w:rPr>
      </w:pPr>
    </w:p>
    <w:p w14:paraId="3F54F1C5" w14:textId="77777777" w:rsidR="00D415DC" w:rsidRPr="00AE04B5" w:rsidRDefault="00D415DC" w:rsidP="00D415DC">
      <w:pPr>
        <w:pStyle w:val="NoSpacing"/>
        <w:rPr>
          <w:rFonts w:cs="Times New Roman"/>
          <w:szCs w:val="24"/>
        </w:rPr>
      </w:pPr>
    </w:p>
    <w:p w14:paraId="6734B265" w14:textId="0A632581" w:rsidR="00D415DC" w:rsidRPr="00D415DC" w:rsidRDefault="00D415DC" w:rsidP="009139A6">
      <w:pPr>
        <w:pStyle w:val="NoSpacing"/>
        <w:rPr>
          <w:rFonts w:cs="Times New Roman"/>
          <w:szCs w:val="24"/>
        </w:rPr>
      </w:pPr>
    </w:p>
    <w:sectPr w:rsidR="00D415DC" w:rsidRPr="00D415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8B5E3" w14:textId="77777777" w:rsidR="00D415DC" w:rsidRDefault="00D415DC" w:rsidP="009139A6">
      <w:r>
        <w:separator/>
      </w:r>
    </w:p>
  </w:endnote>
  <w:endnote w:type="continuationSeparator" w:id="0">
    <w:p w14:paraId="72B522C0" w14:textId="77777777" w:rsidR="00D415DC" w:rsidRDefault="00D415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FCB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584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63C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7258D" w14:textId="77777777" w:rsidR="00D415DC" w:rsidRDefault="00D415DC" w:rsidP="009139A6">
      <w:r>
        <w:separator/>
      </w:r>
    </w:p>
  </w:footnote>
  <w:footnote w:type="continuationSeparator" w:id="0">
    <w:p w14:paraId="3C59B4C7" w14:textId="77777777" w:rsidR="00D415DC" w:rsidRDefault="00D415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39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505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E98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5D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15DC"/>
    <w:rsid w:val="00EB3209"/>
    <w:rsid w:val="00F41096"/>
    <w:rsid w:val="00F5287F"/>
    <w:rsid w:val="00FA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D094B"/>
  <w15:chartTrackingRefBased/>
  <w15:docId w15:val="{DFFFBF1E-99D0-4729-A10E-E78B6D57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2024-02-06T16:10:00Z</dcterms:created>
  <dcterms:modified xsi:type="dcterms:W3CDTF">2024-02-06T16:17:00Z</dcterms:modified>
</cp:coreProperties>
</file>